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9305A">
    <v:background id="_x0000_s1025" o:bwmode="white" fillcolor="#09305a">
      <v:fill r:id="rId5" o:title="5%" type="pattern"/>
    </v:background>
  </w:background>
  <w:body>
    <w:p w:rsidR="00896794" w:rsidRPr="007C078E" w:rsidRDefault="0056512A" w:rsidP="0084232F">
      <w:pPr>
        <w:ind w:left="4320" w:firstLine="720"/>
        <w:jc w:val="left"/>
        <w:rPr>
          <w:rFonts w:asciiTheme="minorHAnsi" w:hAnsiTheme="minorHAnsi"/>
          <w:color w:val="000000" w:themeColor="text1"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482772F" wp14:editId="1C22F176">
                <wp:simplePos x="0" y="0"/>
                <wp:positionH relativeFrom="column">
                  <wp:posOffset>7381875</wp:posOffset>
                </wp:positionH>
                <wp:positionV relativeFrom="paragraph">
                  <wp:posOffset>-123825</wp:posOffset>
                </wp:positionV>
                <wp:extent cx="1685925" cy="1504950"/>
                <wp:effectExtent l="19050" t="19050" r="28575" b="38100"/>
                <wp:wrapNone/>
                <wp:docPr id="37" name="24-Point Sta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1504950"/>
                        </a:xfrm>
                        <a:prstGeom prst="star24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55B7" w:rsidRPr="002155B7" w:rsidRDefault="002155B7" w:rsidP="002155B7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</w:rPr>
                            </w:pPr>
                            <w:r w:rsidRPr="002155B7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</w:rPr>
                              <w:t>Halloween Edition!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<v:stroke joinstyle="miter"/>
                <v:formulas>
                  <v:f eqn="sum 10800 0 #0"/>
                  <v:f eqn="prod @0 32488 32768"/>
                  <v:f eqn="prod @0 4277 32768"/>
                  <v:f eqn="prod @0 30274 32768"/>
                  <v:f eqn="prod @0 12540 32768"/>
                  <v:f eqn="prod @0 25997 32768"/>
                  <v:f eqn="prod @0 19948 32768"/>
                  <v:f eqn="sum @1 10800 0"/>
                  <v:f eqn="sum @2 10800 0"/>
                  <v:f eqn="sum @3 10800 0"/>
                  <v:f eqn="sum @4 10800 0"/>
                  <v:f eqn="sum @5 10800 0"/>
                  <v:f eqn="sum @6 10800 0"/>
                  <v:f eqn="sum 10800 0 @1"/>
                  <v:f eqn="sum 10800 0 @2"/>
                  <v:f eqn="sum 10800 0 @3"/>
                  <v:f eqn="sum 10800 0 @4"/>
                  <v:f eqn="sum 10800 0 @5"/>
                  <v:f eqn="sum 10800 0 @6"/>
                  <v:f eqn="prod @0 23170 32768"/>
                  <v:f eqn="sum @19 10800 0"/>
                  <v:f eqn="sum 10800 0 @19"/>
                </v:formulas>
                <v:path gradientshapeok="t" o:connecttype="rect" textboxrect="@21,@21,@20,@20"/>
                <v:handles>
                  <v:h position="#0,center" xrange="0,10800"/>
                </v:handles>
              </v:shapetype>
              <v:shape id="24-Point Star 37" o:spid="_x0000_s1026" type="#_x0000_t92" style="position:absolute;left:0;text-align:left;margin-left:581.25pt;margin-top:-9.75pt;width:132.75pt;height:11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" fillcolor="#e36c0a [2409]" strokecolor="black [3213]" strokeweight="2pt">
                <v:textbox>
                  <w:txbxContent>
                    <w:p w:rsidR="002155B7" w:rsidRPr="002155B7" w:rsidRDefault="002155B7" w:rsidP="002155B7">
                      <w:pPr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</w:rPr>
                      </w:pPr>
                      <w:r w:rsidRPr="002155B7">
                        <w:rPr>
                          <w:rFonts w:asciiTheme="minorHAnsi" w:hAnsiTheme="minorHAnsi"/>
                          <w:b/>
                          <w:color w:val="000000" w:themeColor="text1"/>
                        </w:rPr>
                        <w:t>Halloween Edition!</w:t>
                      </w:r>
                    </w:p>
                  </w:txbxContent>
                </v:textbox>
              </v:shape>
            </w:pict>
          </mc:Fallback>
        </mc:AlternateContent>
      </w:r>
      <w:r w:rsidR="00D95ACB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C669F93" wp14:editId="1804A033">
                <wp:simplePos x="0" y="0"/>
                <wp:positionH relativeFrom="column">
                  <wp:posOffset>-923925</wp:posOffset>
                </wp:positionH>
                <wp:positionV relativeFrom="paragraph">
                  <wp:posOffset>228600</wp:posOffset>
                </wp:positionV>
                <wp:extent cx="10058400" cy="628650"/>
                <wp:effectExtent l="0" t="0" r="19050" b="1905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8400" cy="6286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2E1F" w:rsidRPr="0056512A" w:rsidRDefault="00212E1F" w:rsidP="00212E1F">
                            <w:pPr>
                              <w:ind w:firstLine="720"/>
                              <w:jc w:val="left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56512A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  <w:t>News from the Huddle</w:t>
                            </w:r>
                          </w:p>
                          <w:p w:rsidR="00212E1F" w:rsidRPr="0056512A" w:rsidRDefault="00212E1F" w:rsidP="00212E1F">
                            <w:pPr>
                              <w:ind w:firstLine="720"/>
                              <w:jc w:val="left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56512A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  <w:t>October 28, 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8" o:spid="_x0000_s1027" style="position:absolute;left:0;text-align:left;margin-left:-72.75pt;margin-top:18pt;width:11in;height:49.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" fillcolor="#e36c0a [2409]" strokecolor="black [3213]" strokeweight="2pt">
                <v:textbox>
                  <w:txbxContent>
                    <w:p w:rsidR="00212E1F" w:rsidRPr="0056512A" w:rsidRDefault="00212E1F" w:rsidP="00212E1F">
                      <w:pPr>
                        <w:ind w:firstLine="720"/>
                        <w:jc w:val="left"/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</w:pPr>
                      <w:r w:rsidRPr="0056512A"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  <w:t>News from the Huddle</w:t>
                      </w:r>
                    </w:p>
                    <w:p w:rsidR="00212E1F" w:rsidRPr="0056512A" w:rsidRDefault="00212E1F" w:rsidP="00212E1F">
                      <w:pPr>
                        <w:ind w:firstLine="720"/>
                        <w:jc w:val="left"/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</w:pPr>
                      <w:r w:rsidRPr="0056512A"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  <w:t>October 28, 2014</w:t>
                      </w:r>
                    </w:p>
                  </w:txbxContent>
                </v:textbox>
              </v:rect>
            </w:pict>
          </mc:Fallback>
        </mc:AlternateContent>
      </w:r>
      <w:r w:rsidR="002155B7">
        <w:rPr>
          <w:noProof/>
        </w:rPr>
        <w:drawing>
          <wp:anchor distT="0" distB="0" distL="114300" distR="114300" simplePos="0" relativeHeight="251688960" behindDoc="0" locked="0" layoutInCell="1" allowOverlap="1" wp14:anchorId="5AECDCD9" wp14:editId="4BE16618">
            <wp:simplePos x="0" y="0"/>
            <wp:positionH relativeFrom="column">
              <wp:posOffset>-923925</wp:posOffset>
            </wp:positionH>
            <wp:positionV relativeFrom="paragraph">
              <wp:posOffset>-723899</wp:posOffset>
            </wp:positionV>
            <wp:extent cx="10058400" cy="952500"/>
            <wp:effectExtent l="0" t="0" r="0" b="0"/>
            <wp:wrapNone/>
            <wp:docPr id="34" name="Picture 34" descr="C:\Users\cmonter\AppData\Local\Microsoft\Windows\Temporary Internet Files\Content.IE5\HY2W52IB\MC90005335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cmonter\AppData\Local\Microsoft\Windows\Temporary Internet Files\Content.IE5\HY2W52IB\MC900053354[1]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CF1" w:rsidRDefault="00765CF1"/>
    <w:p w:rsidR="00765CF1" w:rsidRPr="00765CF1" w:rsidRDefault="00765CF1" w:rsidP="00765CF1"/>
    <w:p w:rsidR="00765CF1" w:rsidRPr="00765CF1" w:rsidRDefault="00765CF1" w:rsidP="00765CF1"/>
    <w:p w:rsidR="00765CF1" w:rsidRPr="00765CF1" w:rsidRDefault="00574623" w:rsidP="00765CF1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ABB8E5" wp14:editId="10E0D447">
                <wp:simplePos x="0" y="0"/>
                <wp:positionH relativeFrom="column">
                  <wp:posOffset>4362450</wp:posOffset>
                </wp:positionH>
                <wp:positionV relativeFrom="paragraph">
                  <wp:posOffset>147955</wp:posOffset>
                </wp:positionV>
                <wp:extent cx="4067175" cy="2038350"/>
                <wp:effectExtent l="19050" t="19050" r="28575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7175" cy="2038350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74623" w:rsidRDefault="00A624AF" w:rsidP="0019739A">
                            <w:pPr>
                              <w:jc w:val="center"/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</w:pPr>
                            <w:r w:rsidRPr="00574623"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  <w:t xml:space="preserve">Congratulations </w:t>
                            </w:r>
                            <w:r w:rsidR="0019739A" w:rsidRPr="00574623"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  <w:t xml:space="preserve">to </w:t>
                            </w:r>
                            <w:r w:rsidRPr="00574623"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  <w:t xml:space="preserve">Amy Collins </w:t>
                            </w:r>
                            <w:r w:rsidR="00574623"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  <w:t>&amp;</w:t>
                            </w:r>
                          </w:p>
                          <w:p w:rsidR="001B4D3D" w:rsidRPr="00574623" w:rsidRDefault="00A624AF" w:rsidP="0019739A">
                            <w:pPr>
                              <w:jc w:val="center"/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</w:pPr>
                            <w:r w:rsidRPr="00574623"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  <w:t xml:space="preserve">Jonathan Viner </w:t>
                            </w:r>
                            <w:r w:rsidR="0094485C" w:rsidRPr="00574623"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  <w:t>on the</w:t>
                            </w:r>
                            <w:r w:rsidR="003A67E1" w:rsidRPr="00574623"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  <w:t xml:space="preserve"> successful </w:t>
                            </w:r>
                            <w:r w:rsidR="003A67E1" w:rsidRPr="00574623"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  <w:t>Barristers Big Band</w:t>
                            </w:r>
                            <w:r w:rsidR="003A67E1" w:rsidRPr="00574623">
                              <w:rPr>
                                <w:rFonts w:asciiTheme="minorHAnsi" w:hAnsiTheme="minorHAnsi"/>
                                <w:color w:val="E36C0A" w:themeColor="accent6" w:themeShade="BF"/>
                                <w:sz w:val="28"/>
                                <w:szCs w:val="36"/>
                              </w:rPr>
                              <w:t xml:space="preserve"> concert this past Friday!  </w:t>
                            </w:r>
                          </w:p>
                          <w:p w:rsidR="0019739A" w:rsidRPr="0019739A" w:rsidRDefault="0019739A" w:rsidP="0019739A">
                            <w:pPr>
                              <w:jc w:val="center"/>
                              <w:rPr>
                                <w:rFonts w:asciiTheme="minorHAnsi" w:hAnsiTheme="minorHAnsi"/>
                                <w:color w:val="1F497D" w:themeColor="text2"/>
                                <w:sz w:val="14"/>
                                <w:szCs w:val="36"/>
                              </w:rPr>
                            </w:pPr>
                          </w:p>
                          <w:p w:rsidR="00A624AF" w:rsidRPr="00E936B9" w:rsidRDefault="00A624AF" w:rsidP="00A624AF">
                            <w:pPr>
                              <w:jc w:val="center"/>
                              <w:rPr>
                                <w:rFonts w:asciiTheme="minorHAnsi" w:hAnsiTheme="minorHAnsi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noProof/>
                                <w:color w:val="FFFFFF" w:themeColor="background1"/>
                                <w:sz w:val="36"/>
                              </w:rPr>
                              <w:drawing>
                                <wp:inline distT="0" distB="0" distL="0" distR="0" wp14:anchorId="5B8CCD74" wp14:editId="43B2BF78">
                                  <wp:extent cx="971550" cy="875547"/>
                                  <wp:effectExtent l="38100" t="38100" r="38100" b="39370"/>
                                  <wp:docPr id="35" name="Picture 35" descr="C:\Users\cmonter\AppData\Local\Microsoft\Windows\Temporary Internet Files\Content.Outlook\8YRMJT7V\phot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cmonter\AppData\Local\Microsoft\Windows\Temporary Internet Files\Content.Outlook\8YRMJT7V\phot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brightnessContrast bright="25000" contrast="5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2256" t="9164" r="1211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2782" cy="8766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31750">
                                            <a:solidFill>
                                              <a:schemeClr val="accent6">
                                                <a:lumMod val="75000"/>
                                              </a:schemeClr>
                                            </a:solidFill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F5681" w:rsidRPr="00D42D5A" w:rsidRDefault="008F5681" w:rsidP="008F5681">
                            <w:pPr>
                              <w:jc w:val="center"/>
                              <w:rPr>
                                <w:rFonts w:asciiTheme="minorHAnsi" w:hAnsiTheme="minorHAnsi"/>
                                <w:color w:val="1F497D" w:themeColor="text2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8" style="position:absolute;left:0;text-align:left;margin-left:343.5pt;margin-top:11.65pt;width:320.25pt;height:160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" fillcolor="black [3213]" strokecolor="#e36c0a [2409]" strokeweight="2.25pt">
                <v:textbox inset="0,,0">
                  <w:txbxContent>
                    <w:p w:rsidR="00574623" w:rsidRDefault="00A624AF" w:rsidP="0019739A">
                      <w:pPr>
                        <w:jc w:val="center"/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</w:pPr>
                      <w:r w:rsidRPr="00574623"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  <w:t xml:space="preserve">Congratulations </w:t>
                      </w:r>
                      <w:r w:rsidR="0019739A" w:rsidRPr="00574623"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  <w:t xml:space="preserve">to </w:t>
                      </w:r>
                      <w:r w:rsidRPr="00574623"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  <w:t xml:space="preserve">Amy Collins </w:t>
                      </w:r>
                      <w:r w:rsidR="00574623"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  <w:t>&amp;</w:t>
                      </w:r>
                    </w:p>
                    <w:p w:rsidR="001B4D3D" w:rsidRPr="00574623" w:rsidRDefault="00A624AF" w:rsidP="0019739A">
                      <w:pPr>
                        <w:jc w:val="center"/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</w:pPr>
                      <w:r w:rsidRPr="00574623"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  <w:t xml:space="preserve">Jonathan Viner </w:t>
                      </w:r>
                      <w:r w:rsidR="0094485C" w:rsidRPr="00574623"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  <w:t>on the</w:t>
                      </w:r>
                      <w:r w:rsidR="003A67E1" w:rsidRPr="00574623"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  <w:t xml:space="preserve"> successful </w:t>
                      </w:r>
                      <w:r w:rsidR="003A67E1" w:rsidRPr="00574623"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  <w:t>Barristers Big Band</w:t>
                      </w:r>
                      <w:r w:rsidR="003A67E1" w:rsidRPr="00574623">
                        <w:rPr>
                          <w:rFonts w:asciiTheme="minorHAnsi" w:hAnsiTheme="minorHAnsi"/>
                          <w:color w:val="E36C0A" w:themeColor="accent6" w:themeShade="BF"/>
                          <w:sz w:val="28"/>
                          <w:szCs w:val="36"/>
                        </w:rPr>
                        <w:t xml:space="preserve"> concert this past Friday!  </w:t>
                      </w:r>
                    </w:p>
                    <w:p w:rsidR="0019739A" w:rsidRPr="0019739A" w:rsidRDefault="0019739A" w:rsidP="0019739A">
                      <w:pPr>
                        <w:jc w:val="center"/>
                        <w:rPr>
                          <w:rFonts w:asciiTheme="minorHAnsi" w:hAnsiTheme="minorHAnsi"/>
                          <w:color w:val="1F497D" w:themeColor="text2"/>
                          <w:sz w:val="14"/>
                          <w:szCs w:val="36"/>
                        </w:rPr>
                      </w:pPr>
                    </w:p>
                    <w:p w:rsidR="00A624AF" w:rsidRPr="00E936B9" w:rsidRDefault="00A624AF" w:rsidP="00A624AF">
                      <w:pPr>
                        <w:jc w:val="center"/>
                        <w:rPr>
                          <w:rFonts w:asciiTheme="minorHAnsi" w:hAnsiTheme="minorHAnsi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Theme="minorHAnsi" w:hAnsiTheme="minorHAnsi"/>
                          <w:noProof/>
                          <w:color w:val="FFFFFF" w:themeColor="background1"/>
                          <w:sz w:val="36"/>
                        </w:rPr>
                        <w:drawing>
                          <wp:inline distT="0" distB="0" distL="0" distR="0" wp14:anchorId="5B8CCD74" wp14:editId="43B2BF78">
                            <wp:extent cx="971550" cy="875547"/>
                            <wp:effectExtent l="38100" t="38100" r="38100" b="39370"/>
                            <wp:docPr id="35" name="Picture 35" descr="C:\Users\cmonter\AppData\Local\Microsoft\Windows\Temporary Internet Files\Content.Outlook\8YRMJT7V\phot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cmonter\AppData\Local\Microsoft\Windows\Temporary Internet Files\Content.Outlook\8YRMJT7V\phot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2">
                                              <a14:imgEffect>
                                                <a14:brightnessContrast bright="25000" contrast="5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2256" t="9164" r="1211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72782" cy="8766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31750">
                                      <a:solidFill>
                                        <a:schemeClr val="accent6">
                                          <a:lumMod val="75000"/>
                                        </a:schemeClr>
                                      </a:solidFill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F5681" w:rsidRPr="00D42D5A" w:rsidRDefault="008F5681" w:rsidP="008F5681">
                      <w:pPr>
                        <w:jc w:val="center"/>
                        <w:rPr>
                          <w:rFonts w:asciiTheme="minorHAnsi" w:hAnsiTheme="minorHAnsi"/>
                          <w:color w:val="1F497D" w:themeColor="text2"/>
                          <w:sz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765CF1" w:rsidRPr="00765CF1" w:rsidRDefault="00A91772" w:rsidP="00765CF1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-514350</wp:posOffset>
                </wp:positionH>
                <wp:positionV relativeFrom="paragraph">
                  <wp:posOffset>96520</wp:posOffset>
                </wp:positionV>
                <wp:extent cx="4505325" cy="1790700"/>
                <wp:effectExtent l="0" t="0" r="28575" b="1905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179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F88" w:rsidRDefault="00A91772" w:rsidP="00EE3F8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EE3F8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  <w:t xml:space="preserve">Happy Halloween </w:t>
                            </w:r>
                            <w:proofErr w:type="spellStart"/>
                            <w:r w:rsidRPr="00EE3F8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  <w:t>Nicolaidesians</w:t>
                            </w:r>
                            <w:proofErr w:type="spellEnd"/>
                            <w:r w:rsidRPr="00EE3F8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  <w:t xml:space="preserve">! </w:t>
                            </w:r>
                          </w:p>
                          <w:p w:rsidR="005E7252" w:rsidRPr="005E7252" w:rsidRDefault="005E7252" w:rsidP="00EE3F88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12"/>
                              </w:rPr>
                            </w:pPr>
                          </w:p>
                          <w:p w:rsidR="00EE3F88" w:rsidRDefault="00E663F9" w:rsidP="00EE3F88">
                            <w:pPr>
                              <w:jc w:val="center"/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</w:pPr>
                            <w:r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 xml:space="preserve">Fangs so much </w:t>
                            </w:r>
                            <w:r w:rsidR="00E343CB"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>G</w:t>
                            </w:r>
                            <w:r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 xml:space="preserve">uys and </w:t>
                            </w:r>
                            <w:r w:rsidR="00E343CB"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>G</w:t>
                            </w:r>
                            <w:r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 xml:space="preserve">houls for all you </w:t>
                            </w:r>
                            <w:r w:rsidR="00E343CB"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>BOO to make Nicolaides LLP an ee</w:t>
                            </w:r>
                            <w:r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>rie-</w:t>
                            </w:r>
                            <w:proofErr w:type="spellStart"/>
                            <w:r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>sistable</w:t>
                            </w:r>
                            <w:proofErr w:type="spellEnd"/>
                            <w:r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 xml:space="preserve"> place to</w:t>
                            </w:r>
                            <w:r w:rsidR="00EE3F88" w:rsidRPr="00EE3F88"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36"/>
                              </w:rPr>
                              <w:t xml:space="preserve"> be!</w:t>
                            </w:r>
                          </w:p>
                          <w:p w:rsidR="005E7252" w:rsidRPr="005E7252" w:rsidRDefault="005E7252" w:rsidP="00EE3F88">
                            <w:pPr>
                              <w:jc w:val="center"/>
                              <w:rPr>
                                <w:rFonts w:asciiTheme="minorHAnsi" w:hAnsiTheme="minorHAnsi"/>
                                <w:color w:val="984806" w:themeColor="accent6" w:themeShade="80"/>
                                <w:sz w:val="12"/>
                              </w:rPr>
                            </w:pPr>
                          </w:p>
                          <w:p w:rsidR="00A91772" w:rsidRPr="00EE3F88" w:rsidRDefault="00EE3F88" w:rsidP="00EE3F88">
                            <w:pPr>
                              <w:jc w:val="center"/>
                              <w:rPr>
                                <w:rFonts w:asciiTheme="minorHAnsi" w:hAnsiTheme="minorHAnsi"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 w:themeColor="text1"/>
                                <w:sz w:val="36"/>
                              </w:rPr>
                              <w:t>Enjoy your week!</w:t>
                            </w:r>
                          </w:p>
                          <w:p w:rsidR="00A91772" w:rsidRPr="00A91772" w:rsidRDefault="00A91772" w:rsidP="00A91772">
                            <w:pPr>
                              <w:jc w:val="center"/>
                              <w:rPr>
                                <w:rFonts w:asciiTheme="minorHAnsi" w:hAnsiTheme="minorHAnsi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" o:spid="_x0000_s1029" style="position:absolute;left:0;text-align:left;margin-left:-40.5pt;margin-top:7.6pt;width:354.75pt;height:141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" fillcolor="#7f7f7f [1612]" strokecolor="#e36c0a [2409]" strokeweight="2pt">
                <v:textbox>
                  <w:txbxContent>
                    <w:p w:rsidR="00EE3F88" w:rsidRDefault="00A91772" w:rsidP="00EE3F88">
                      <w:pPr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</w:pPr>
                      <w:r w:rsidRPr="00EE3F88"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  <w:t xml:space="preserve">Happy Halloween </w:t>
                      </w:r>
                      <w:proofErr w:type="spellStart"/>
                      <w:r w:rsidRPr="00EE3F88"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  <w:t>Nicolaidesians</w:t>
                      </w:r>
                      <w:proofErr w:type="spellEnd"/>
                      <w:r w:rsidRPr="00EE3F88"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  <w:t xml:space="preserve">! </w:t>
                      </w:r>
                    </w:p>
                    <w:p w:rsidR="005E7252" w:rsidRPr="005E7252" w:rsidRDefault="005E7252" w:rsidP="00EE3F88">
                      <w:pPr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12"/>
                        </w:rPr>
                      </w:pPr>
                    </w:p>
                    <w:p w:rsidR="00EE3F88" w:rsidRDefault="00E663F9" w:rsidP="00EE3F88">
                      <w:pPr>
                        <w:jc w:val="center"/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</w:pPr>
                      <w:r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 xml:space="preserve">Fangs so much </w:t>
                      </w:r>
                      <w:r w:rsidR="00E343CB"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>G</w:t>
                      </w:r>
                      <w:r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 xml:space="preserve">uys and </w:t>
                      </w:r>
                      <w:r w:rsidR="00E343CB"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>G</w:t>
                      </w:r>
                      <w:r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 xml:space="preserve">houls for all you </w:t>
                      </w:r>
                      <w:r w:rsidR="00E343CB"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>BOO to make Nicolaides LLP an ee</w:t>
                      </w:r>
                      <w:r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>rie-</w:t>
                      </w:r>
                      <w:proofErr w:type="spellStart"/>
                      <w:r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>sistable</w:t>
                      </w:r>
                      <w:proofErr w:type="spellEnd"/>
                      <w:r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 xml:space="preserve"> place to</w:t>
                      </w:r>
                      <w:r w:rsidR="00EE3F88" w:rsidRPr="00EE3F88">
                        <w:rPr>
                          <w:rFonts w:asciiTheme="minorHAnsi" w:hAnsiTheme="minorHAnsi"/>
                          <w:color w:val="984806" w:themeColor="accent6" w:themeShade="80"/>
                          <w:sz w:val="36"/>
                        </w:rPr>
                        <w:t xml:space="preserve"> be!</w:t>
                      </w:r>
                    </w:p>
                    <w:p w:rsidR="005E7252" w:rsidRPr="005E7252" w:rsidRDefault="005E7252" w:rsidP="00EE3F88">
                      <w:pPr>
                        <w:jc w:val="center"/>
                        <w:rPr>
                          <w:rFonts w:asciiTheme="minorHAnsi" w:hAnsiTheme="minorHAnsi"/>
                          <w:color w:val="984806" w:themeColor="accent6" w:themeShade="80"/>
                          <w:sz w:val="12"/>
                        </w:rPr>
                      </w:pPr>
                    </w:p>
                    <w:p w:rsidR="00A91772" w:rsidRPr="00EE3F88" w:rsidRDefault="00EE3F88" w:rsidP="00EE3F88">
                      <w:pPr>
                        <w:jc w:val="center"/>
                        <w:rPr>
                          <w:rFonts w:asciiTheme="minorHAnsi" w:hAnsiTheme="minorHAnsi"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Theme="minorHAnsi" w:hAnsiTheme="minorHAnsi"/>
                          <w:color w:val="000000" w:themeColor="text1"/>
                          <w:sz w:val="36"/>
                        </w:rPr>
                        <w:t>Enjoy your week!</w:t>
                      </w:r>
                    </w:p>
                    <w:p w:rsidR="00A91772" w:rsidRPr="00A91772" w:rsidRDefault="00A91772" w:rsidP="00A91772">
                      <w:pPr>
                        <w:jc w:val="center"/>
                        <w:rPr>
                          <w:rFonts w:asciiTheme="minorHAnsi" w:hAnsiTheme="minorHAnsi"/>
                          <w:sz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Pr="00765CF1" w:rsidRDefault="00765CF1" w:rsidP="00765CF1"/>
    <w:p w:rsidR="00765CF1" w:rsidRDefault="00765CF1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A4309A" w:rsidP="00765CF1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A58D857" wp14:editId="6D707824">
                <wp:simplePos x="0" y="0"/>
                <wp:positionH relativeFrom="column">
                  <wp:posOffset>5105400</wp:posOffset>
                </wp:positionH>
                <wp:positionV relativeFrom="paragraph">
                  <wp:posOffset>146050</wp:posOffset>
                </wp:positionV>
                <wp:extent cx="3467100" cy="3333750"/>
                <wp:effectExtent l="0" t="0" r="19050" b="19050"/>
                <wp:wrapNone/>
                <wp:docPr id="45" name="Flowchart: Alternate Proces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3333750"/>
                        </a:xfrm>
                        <a:prstGeom prst="flowChartAlternateProcess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B6843" w:rsidRPr="00A4309A" w:rsidRDefault="008B6843" w:rsidP="008B6843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A4309A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36"/>
                              </w:rPr>
                              <w:t>Did You Know?</w:t>
                            </w:r>
                          </w:p>
                          <w:p w:rsidR="00A4309A" w:rsidRDefault="00A4309A" w:rsidP="008B6843">
                            <w:pPr>
                              <w:jc w:val="center"/>
                            </w:pPr>
                          </w:p>
                          <w:p w:rsidR="008B6843" w:rsidRDefault="008B6843" w:rsidP="008B684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2771A0" wp14:editId="193ED547">
                                  <wp:extent cx="1084277" cy="1343025"/>
                                  <wp:effectExtent l="0" t="0" r="1905" b="0"/>
                                  <wp:docPr id="46" name="Picture 46" descr="http://ecx.images-amazon.com/images/I/41CJBZZSQF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://ecx.images-amazon.com/images/I/41CJBZZSQF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28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4277" cy="1343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4309A" w:rsidRDefault="00A4309A" w:rsidP="00A4309A">
                            <w:pPr>
                              <w:jc w:val="center"/>
                              <w:rPr>
                                <w:rFonts w:asciiTheme="minorHAnsi" w:hAnsiTheme="minorHAnsi"/>
                                <w:color w:val="000000" w:themeColor="text1"/>
                              </w:rPr>
                            </w:pPr>
                          </w:p>
                          <w:p w:rsidR="008B6843" w:rsidRPr="00A4309A" w:rsidRDefault="008B6843" w:rsidP="00A4309A">
                            <w:pPr>
                              <w:jc w:val="center"/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</w:pPr>
                            <w:r w:rsidRPr="00A4309A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The mask in “Halloween” is actually William Shatner. </w:t>
                            </w:r>
                            <w:r w:rsidR="00A4309A" w:rsidRPr="00A4309A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The f</w:t>
                            </w:r>
                            <w:r w:rsidRPr="00A4309A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ilm crew </w:t>
                            </w:r>
                            <w:r w:rsidR="00A4309A" w:rsidRPr="00A4309A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bought</w:t>
                            </w:r>
                            <w:r w:rsidRPr="00A4309A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 the cheapest mask they</w:t>
                            </w:r>
                            <w:r w:rsidR="00A4309A" w:rsidRPr="00A4309A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 could find and spray painted it white.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45" o:spid="_x0000_s1030" type="#_x0000_t176" style="position:absolute;left:0;text-align:left;margin-left:402pt;margin-top:11.5pt;width:273pt;height:262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" fillcolor="#7f7f7f [1612]" strokecolor="#e36c0a [2409]" strokeweight="2pt">
                <v:textbox inset=",0,,0">
                  <w:txbxContent>
                    <w:p w:rsidR="008B6843" w:rsidRPr="00A4309A" w:rsidRDefault="008B6843" w:rsidP="008B6843">
                      <w:pPr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</w:pPr>
                      <w:r w:rsidRPr="00A4309A">
                        <w:rPr>
                          <w:rFonts w:asciiTheme="minorHAnsi" w:hAnsiTheme="minorHAnsi"/>
                          <w:b/>
                          <w:color w:val="000000" w:themeColor="text1"/>
                          <w:sz w:val="36"/>
                        </w:rPr>
                        <w:t>Did You Know?</w:t>
                      </w:r>
                    </w:p>
                    <w:p w:rsidR="00A4309A" w:rsidRDefault="00A4309A" w:rsidP="008B6843">
                      <w:pPr>
                        <w:jc w:val="center"/>
                      </w:pPr>
                    </w:p>
                    <w:p w:rsidR="008B6843" w:rsidRDefault="008B6843" w:rsidP="008B684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92771A0" wp14:editId="193ED547">
                            <wp:extent cx="1084277" cy="1343025"/>
                            <wp:effectExtent l="0" t="0" r="1905" b="0"/>
                            <wp:docPr id="46" name="Picture 46" descr="http://ecx.images-amazon.com/images/I/41CJBZZSQF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://ecx.images-amazon.com/images/I/41CJBZZSQF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28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084277" cy="1343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4309A" w:rsidRDefault="00A4309A" w:rsidP="00A4309A">
                      <w:pPr>
                        <w:jc w:val="center"/>
                        <w:rPr>
                          <w:rFonts w:asciiTheme="minorHAnsi" w:hAnsiTheme="minorHAnsi"/>
                          <w:color w:val="000000" w:themeColor="text1"/>
                        </w:rPr>
                      </w:pPr>
                    </w:p>
                    <w:p w:rsidR="008B6843" w:rsidRPr="00A4309A" w:rsidRDefault="008B6843" w:rsidP="00A4309A">
                      <w:pPr>
                        <w:jc w:val="center"/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</w:pPr>
                      <w:r w:rsidRPr="00A4309A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The mask in “Halloween” is actually William Shatner. </w:t>
                      </w:r>
                      <w:r w:rsidR="00A4309A" w:rsidRPr="00A4309A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The f</w:t>
                      </w:r>
                      <w:r w:rsidRPr="00A4309A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ilm crew </w:t>
                      </w:r>
                      <w:r w:rsidR="00A4309A" w:rsidRPr="00A4309A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bought</w:t>
                      </w:r>
                      <w:r w:rsidRPr="00A4309A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 the cheapest mask they</w:t>
                      </w:r>
                      <w:r w:rsidR="00A4309A" w:rsidRPr="00A4309A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 could find and spray painted it white.</w:t>
                      </w:r>
                    </w:p>
                  </w:txbxContent>
                </v:textbox>
              </v:shape>
            </w:pict>
          </mc:Fallback>
        </mc:AlternateContent>
      </w:r>
      <w:r w:rsidR="00574623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3CB8CA" wp14:editId="418A1BC9">
                <wp:simplePos x="0" y="0"/>
                <wp:positionH relativeFrom="column">
                  <wp:posOffset>-514350</wp:posOffset>
                </wp:positionH>
                <wp:positionV relativeFrom="paragraph">
                  <wp:posOffset>21590</wp:posOffset>
                </wp:positionV>
                <wp:extent cx="5133975" cy="353377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3975" cy="353377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323B0" w:rsidRPr="00E663F9" w:rsidRDefault="005323B0" w:rsidP="005323B0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40"/>
                              </w:rPr>
                            </w:pPr>
                            <w:r w:rsidRPr="00E663F9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40"/>
                              </w:rPr>
                              <w:t>N</w:t>
                            </w:r>
                            <w:r w:rsidR="003A67E1" w:rsidRPr="00E663F9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40"/>
                              </w:rPr>
                              <w:t xml:space="preserve">ews from </w:t>
                            </w:r>
                            <w:r w:rsidR="0019739A" w:rsidRPr="00E663F9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40"/>
                              </w:rPr>
                              <w:t>Nicolaides</w:t>
                            </w:r>
                          </w:p>
                          <w:p w:rsidR="005323B0" w:rsidRPr="00574623" w:rsidRDefault="005323B0" w:rsidP="005323B0">
                            <w:pPr>
                              <w:jc w:val="center"/>
                              <w:rPr>
                                <w:rFonts w:asciiTheme="minorHAnsi" w:hAnsiTheme="minorHAnsi"/>
                                <w:sz w:val="10"/>
                              </w:rPr>
                            </w:pPr>
                          </w:p>
                          <w:p w:rsidR="0019739A" w:rsidRPr="00E663F9" w:rsidRDefault="005323B0" w:rsidP="0019739A">
                            <w:pPr>
                              <w:jc w:val="center"/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</w:pPr>
                            <w:r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Our own </w:t>
                            </w:r>
                            <w:r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Richard</w:t>
                            </w:r>
                            <w:r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 Nicolaides</w:t>
                            </w:r>
                            <w:r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 was in Tokyo earlier this month meeting with claim rep</w:t>
                            </w:r>
                            <w:r w:rsidR="00196FA2"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s</w:t>
                            </w:r>
                            <w:r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 at AIG's Asian business unit, AIU. </w:t>
                            </w:r>
                            <w:r w:rsidR="007D630C"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While in Japan</w:t>
                            </w:r>
                            <w:r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, </w:t>
                            </w:r>
                            <w:r w:rsidR="007D630C"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Richard also spoke</w:t>
                            </w:r>
                            <w:r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 at Mitsui </w:t>
                            </w:r>
                            <w:r w:rsidR="00E47FDF"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Sumitomo’s international</w:t>
                            </w:r>
                            <w:r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 business </w:t>
                            </w:r>
                            <w:r w:rsidR="006B6EC0"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development conference and enjoyed t</w:t>
                            </w:r>
                            <w:r w:rsidR="00196FA2" w:rsidRPr="00E663F9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he local cuisine, including this tasty treat… </w:t>
                            </w:r>
                          </w:p>
                          <w:p w:rsidR="0019739A" w:rsidRPr="0019739A" w:rsidRDefault="0019739A" w:rsidP="0019739A">
                            <w:pPr>
                              <w:jc w:val="center"/>
                              <w:rPr>
                                <w:rFonts w:asciiTheme="minorHAnsi" w:hAnsiTheme="minorHAnsi"/>
                                <w:sz w:val="6"/>
                              </w:rPr>
                            </w:pPr>
                          </w:p>
                          <w:p w:rsidR="0019739A" w:rsidRPr="0019739A" w:rsidRDefault="0019739A" w:rsidP="00E47FDF">
                            <w:pPr>
                              <w:jc w:val="center"/>
                              <w:rPr>
                                <w:rFonts w:asciiTheme="minorHAnsi" w:hAnsiTheme="minorHAnsi"/>
                                <w:sz w:val="2"/>
                              </w:rPr>
                            </w:pPr>
                          </w:p>
                          <w:p w:rsidR="004F5698" w:rsidRDefault="00E47FDF" w:rsidP="005323B0">
                            <w:pPr>
                              <w:jc w:val="center"/>
                              <w:rPr>
                                <w:rFonts w:asciiTheme="minorHAnsi" w:hAnsiTheme="minorHAnsi"/>
                                <w:sz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8C3D3D" wp14:editId="4D1602BC">
                                  <wp:extent cx="2124075" cy="1593056"/>
                                  <wp:effectExtent l="19050" t="19050" r="9525" b="26670"/>
                                  <wp:docPr id="43" name="Picture 43" descr="C:\Users\cmonter\Pictures\fish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cmonter\Pictures\fish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22687" cy="15920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25400"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F5698" w:rsidRPr="00971644" w:rsidRDefault="004F5698" w:rsidP="005323B0">
                            <w:pPr>
                              <w:jc w:val="center"/>
                              <w:rPr>
                                <w:rFonts w:asciiTheme="minorHAnsi" w:hAnsiTheme="minorHAnsi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31" style="position:absolute;left:0;text-align:left;margin-left:-40.5pt;margin-top:1.7pt;width:404.25pt;height:278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" fillcolor="#e36c0a [2409]" strokecolor="black [3213]" strokeweight="2pt">
                <v:textbox inset="0,0,0,0">
                  <w:txbxContent>
                    <w:p w:rsidR="005323B0" w:rsidRPr="00E663F9" w:rsidRDefault="005323B0" w:rsidP="005323B0">
                      <w:pPr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40"/>
                        </w:rPr>
                      </w:pPr>
                      <w:r w:rsidRPr="00E663F9">
                        <w:rPr>
                          <w:rFonts w:asciiTheme="minorHAnsi" w:hAnsiTheme="minorHAnsi"/>
                          <w:b/>
                          <w:color w:val="000000" w:themeColor="text1"/>
                          <w:sz w:val="40"/>
                        </w:rPr>
                        <w:t>N</w:t>
                      </w:r>
                      <w:r w:rsidR="003A67E1" w:rsidRPr="00E663F9">
                        <w:rPr>
                          <w:rFonts w:asciiTheme="minorHAnsi" w:hAnsiTheme="minorHAnsi"/>
                          <w:b/>
                          <w:color w:val="000000" w:themeColor="text1"/>
                          <w:sz w:val="40"/>
                        </w:rPr>
                        <w:t xml:space="preserve">ews from </w:t>
                      </w:r>
                      <w:r w:rsidR="0019739A" w:rsidRPr="00E663F9">
                        <w:rPr>
                          <w:rFonts w:asciiTheme="minorHAnsi" w:hAnsiTheme="minorHAnsi"/>
                          <w:b/>
                          <w:color w:val="000000" w:themeColor="text1"/>
                          <w:sz w:val="40"/>
                        </w:rPr>
                        <w:t>Nicolaides</w:t>
                      </w:r>
                    </w:p>
                    <w:p w:rsidR="005323B0" w:rsidRPr="00574623" w:rsidRDefault="005323B0" w:rsidP="005323B0">
                      <w:pPr>
                        <w:jc w:val="center"/>
                        <w:rPr>
                          <w:rFonts w:asciiTheme="minorHAnsi" w:hAnsiTheme="minorHAnsi"/>
                          <w:sz w:val="10"/>
                        </w:rPr>
                      </w:pPr>
                    </w:p>
                    <w:p w:rsidR="0019739A" w:rsidRPr="00E663F9" w:rsidRDefault="005323B0" w:rsidP="0019739A">
                      <w:pPr>
                        <w:jc w:val="center"/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</w:pPr>
                      <w:r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Our own </w:t>
                      </w:r>
                      <w:r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Richard</w:t>
                      </w:r>
                      <w:r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 Nicolaides</w:t>
                      </w:r>
                      <w:r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 was in Tokyo earlier this month meeting with claim rep</w:t>
                      </w:r>
                      <w:r w:rsidR="00196FA2"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s</w:t>
                      </w:r>
                      <w:r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 at AIG's Asian business unit, AIU. </w:t>
                      </w:r>
                      <w:r w:rsidR="007D630C"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While in Japan</w:t>
                      </w:r>
                      <w:r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, </w:t>
                      </w:r>
                      <w:r w:rsidR="007D630C"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Richard also spoke</w:t>
                      </w:r>
                      <w:r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 at Mitsui </w:t>
                      </w:r>
                      <w:r w:rsidR="00E47FDF"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Sumitomo’s international</w:t>
                      </w:r>
                      <w:r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 business </w:t>
                      </w:r>
                      <w:r w:rsidR="006B6EC0"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development conference and enjoyed t</w:t>
                      </w:r>
                      <w:r w:rsidR="00196FA2" w:rsidRPr="00E663F9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he local cuisine, including this tasty treat… </w:t>
                      </w:r>
                    </w:p>
                    <w:p w:rsidR="0019739A" w:rsidRPr="0019739A" w:rsidRDefault="0019739A" w:rsidP="0019739A">
                      <w:pPr>
                        <w:jc w:val="center"/>
                        <w:rPr>
                          <w:rFonts w:asciiTheme="minorHAnsi" w:hAnsiTheme="minorHAnsi"/>
                          <w:sz w:val="6"/>
                        </w:rPr>
                      </w:pPr>
                    </w:p>
                    <w:p w:rsidR="0019739A" w:rsidRPr="0019739A" w:rsidRDefault="0019739A" w:rsidP="00E47FDF">
                      <w:pPr>
                        <w:jc w:val="center"/>
                        <w:rPr>
                          <w:rFonts w:asciiTheme="minorHAnsi" w:hAnsiTheme="minorHAnsi"/>
                          <w:sz w:val="2"/>
                        </w:rPr>
                      </w:pPr>
                    </w:p>
                    <w:p w:rsidR="004F5698" w:rsidRDefault="00E47FDF" w:rsidP="005323B0">
                      <w:pPr>
                        <w:jc w:val="center"/>
                        <w:rPr>
                          <w:rFonts w:asciiTheme="minorHAnsi" w:hAnsiTheme="minorHAnsi"/>
                          <w:sz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8C3D3D" wp14:editId="4D1602BC">
                            <wp:extent cx="2124075" cy="1593056"/>
                            <wp:effectExtent l="19050" t="19050" r="9525" b="26670"/>
                            <wp:docPr id="43" name="Picture 43" descr="C:\Users\cmonter\Pictures\fish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cmonter\Pictures\fish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22687" cy="15920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5400">
                                      <a:solidFill>
                                        <a:schemeClr val="tx1"/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F5698" w:rsidRPr="00971644" w:rsidRDefault="004F5698" w:rsidP="005323B0">
                      <w:pPr>
                        <w:jc w:val="center"/>
                        <w:rPr>
                          <w:rFonts w:asciiTheme="minorHAnsi" w:hAnsiTheme="minorHAnsi"/>
                          <w:sz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2C3CFA" w:rsidRDefault="002C3CFA" w:rsidP="00765CF1">
      <w:bookmarkStart w:id="0" w:name="_GoBack"/>
      <w:bookmarkEnd w:id="0"/>
    </w:p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2C3CFA" w:rsidP="00765CF1"/>
    <w:p w:rsidR="002C3CFA" w:rsidRDefault="00196FA2" w:rsidP="00765CF1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F689EFD" wp14:editId="2BA81FA3">
                <wp:simplePos x="0" y="0"/>
                <wp:positionH relativeFrom="column">
                  <wp:posOffset>0</wp:posOffset>
                </wp:positionH>
                <wp:positionV relativeFrom="paragraph">
                  <wp:posOffset>151765</wp:posOffset>
                </wp:positionV>
                <wp:extent cx="933450" cy="704850"/>
                <wp:effectExtent l="19050" t="0" r="114300" b="38100"/>
                <wp:wrapNone/>
                <wp:docPr id="40" name="Oval Callou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704850"/>
                        </a:xfrm>
                        <a:prstGeom prst="wedgeEllipseCallout">
                          <a:avLst>
                            <a:gd name="adj1" fmla="val 58759"/>
                            <a:gd name="adj2" fmla="val 50338"/>
                          </a:avLst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6EC0" w:rsidRPr="006B6EC0" w:rsidRDefault="006B6EC0" w:rsidP="006B6EC0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E36C0A" w:themeColor="accent6" w:themeShade="BF"/>
                                <w:sz w:val="28"/>
                              </w:rPr>
                            </w:pPr>
                            <w:r w:rsidRPr="006B6EC0">
                              <w:rPr>
                                <w:rFonts w:asciiTheme="minorHAnsi" w:hAnsiTheme="minorHAnsi"/>
                                <w:b/>
                                <w:color w:val="E36C0A" w:themeColor="accent6" w:themeShade="BF"/>
                                <w:sz w:val="28"/>
                              </w:rPr>
                              <w:t>BOO!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40" o:spid="_x0000_s1032" type="#_x0000_t63" style="position:absolute;left:0;text-align:left;margin-left:0;margin-top:11.95pt;width:73.5pt;height:55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" adj="23492,21673" fillcolor="black [3213]" strokecolor="#fbd4b4 [1305]" strokeweight="2pt">
                <v:textbox>
                  <w:txbxContent>
                    <w:p w:rsidR="006B6EC0" w:rsidRPr="006B6EC0" w:rsidRDefault="006B6EC0" w:rsidP="006B6EC0">
                      <w:pPr>
                        <w:jc w:val="center"/>
                        <w:rPr>
                          <w:rFonts w:asciiTheme="minorHAnsi" w:hAnsiTheme="minorHAnsi"/>
                          <w:b/>
                          <w:color w:val="E36C0A" w:themeColor="accent6" w:themeShade="BF"/>
                          <w:sz w:val="28"/>
                        </w:rPr>
                      </w:pPr>
                      <w:r w:rsidRPr="006B6EC0">
                        <w:rPr>
                          <w:rFonts w:asciiTheme="minorHAnsi" w:hAnsiTheme="minorHAnsi"/>
                          <w:b/>
                          <w:color w:val="E36C0A" w:themeColor="accent6" w:themeShade="BF"/>
                          <w:sz w:val="28"/>
                        </w:rPr>
                        <w:t>BOO!</w:t>
                      </w:r>
                    </w:p>
                  </w:txbxContent>
                </v:textbox>
              </v:shape>
            </w:pict>
          </mc:Fallback>
        </mc:AlternateContent>
      </w:r>
    </w:p>
    <w:p w:rsidR="002C3CFA" w:rsidRDefault="002C3CFA" w:rsidP="00765CF1"/>
    <w:p w:rsidR="002C3CFA" w:rsidRDefault="002C3CFA" w:rsidP="00765CF1"/>
    <w:p w:rsidR="002C3CFA" w:rsidRPr="00765CF1" w:rsidRDefault="002C3CFA" w:rsidP="00765CF1"/>
    <w:p w:rsidR="00E47FDF" w:rsidRPr="00765CF1" w:rsidRDefault="0084232F" w:rsidP="00D95ACB">
      <w:pPr>
        <w:jc w:val="right"/>
      </w:pPr>
      <w:r>
        <w:rPr>
          <w:noProof/>
        </w:rPr>
        <w:t xml:space="preserve">                   </w:t>
      </w:r>
    </w:p>
    <w:sectPr w:rsidR="00E47FDF" w:rsidRPr="00765CF1" w:rsidSect="00D72279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567" w:rsidRDefault="00F86567">
      <w:r>
        <w:separator/>
      </w:r>
    </w:p>
  </w:endnote>
  <w:endnote w:type="continuationSeparator" w:id="0">
    <w:p w:rsidR="00F86567" w:rsidRDefault="00F86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567" w:rsidRDefault="00F86567">
      <w:r>
        <w:separator/>
      </w:r>
    </w:p>
  </w:footnote>
  <w:footnote w:type="continuationSeparator" w:id="0">
    <w:p w:rsidR="00F86567" w:rsidRDefault="00F86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16098"/>
    <w:multiLevelType w:val="multilevel"/>
    <w:tmpl w:val="836C4482"/>
    <w:lvl w:ilvl="0">
      <w:start w:val="1"/>
      <w:numFmt w:val="upperRoman"/>
      <w:suff w:val="nothing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">
    <w:nsid w:val="21C95452"/>
    <w:multiLevelType w:val="multilevel"/>
    <w:tmpl w:val="E4FC3524"/>
    <w:lvl w:ilvl="0">
      <w:start w:val="1"/>
      <w:numFmt w:val="upperRoman"/>
      <w:suff w:val="nothing"/>
      <w:lvlText w:val="%1."/>
      <w:lvlJc w:val="center"/>
      <w:pPr>
        <w:ind w:left="720" w:hanging="432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2">
    <w:nsid w:val="3E527EF7"/>
    <w:multiLevelType w:val="multilevel"/>
    <w:tmpl w:val="CCD6C516"/>
    <w:lvl w:ilvl="0">
      <w:start w:val="1"/>
      <w:numFmt w:val="upperRoman"/>
      <w:pStyle w:val="7OutlineLeft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upperLetter"/>
      <w:pStyle w:val="7OutlineLeft2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pStyle w:val="7OutlineLeft3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pStyle w:val="7OutlineLeft4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pStyle w:val="7OutlineLeft5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pStyle w:val="7OutlineLeft6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pStyle w:val="7OutlineLeft7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pStyle w:val="7OutlineLeft8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pStyle w:val="7OutlineLeft9"/>
      <w:lvlText w:val="(%9)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3">
    <w:nsid w:val="461A1ECA"/>
    <w:multiLevelType w:val="multilevel"/>
    <w:tmpl w:val="4948AD8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4">
    <w:nsid w:val="466A0E53"/>
    <w:multiLevelType w:val="hybridMultilevel"/>
    <w:tmpl w:val="872AFC30"/>
    <w:lvl w:ilvl="0" w:tplc="7A36FABA">
      <w:start w:val="1"/>
      <w:numFmt w:val="bullet"/>
      <w:pStyle w:val="5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F3A5B63"/>
    <w:multiLevelType w:val="multilevel"/>
    <w:tmpl w:val="D1A408BA"/>
    <w:lvl w:ilvl="0">
      <w:start w:val="1"/>
      <w:numFmt w:val="upperRoman"/>
      <w:pStyle w:val="6CenterOuline1"/>
      <w:suff w:val="nothing"/>
      <w:lvlText w:val="%1."/>
      <w:lvlJc w:val="center"/>
      <w:pPr>
        <w:ind w:left="1440" w:hanging="432"/>
      </w:pPr>
      <w:rPr>
        <w:rFonts w:hint="default"/>
      </w:rPr>
    </w:lvl>
    <w:lvl w:ilvl="1">
      <w:start w:val="1"/>
      <w:numFmt w:val="upperLetter"/>
      <w:pStyle w:val="6OutlineCenter2"/>
      <w:lvlText w:val="%2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>
      <w:start w:val="1"/>
      <w:numFmt w:val="decimal"/>
      <w:pStyle w:val="6OutlineCenter3"/>
      <w:lvlText w:val="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lowerLetter"/>
      <w:pStyle w:val="6OutlineCenter4"/>
      <w:lvlText w:val="%4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pStyle w:val="6OutlineCenter5"/>
      <w:lvlText w:val="(%5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5">
      <w:start w:val="1"/>
      <w:numFmt w:val="lowerLetter"/>
      <w:pStyle w:val="6OutlineCenter6"/>
      <w:lvlText w:val="(%6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6">
      <w:start w:val="1"/>
      <w:numFmt w:val="lowerRoman"/>
      <w:pStyle w:val="6OutlineCenter7"/>
      <w:lvlText w:val="(%7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7">
      <w:start w:val="1"/>
      <w:numFmt w:val="upperLetter"/>
      <w:pStyle w:val="6OutlineCenter8"/>
      <w:lvlText w:val="(%8)"/>
      <w:lvlJc w:val="left"/>
      <w:pPr>
        <w:tabs>
          <w:tab w:val="num" w:pos="6480"/>
        </w:tabs>
        <w:ind w:left="6480" w:hanging="720"/>
      </w:pPr>
      <w:rPr>
        <w:rFonts w:hint="default"/>
      </w:rPr>
    </w:lvl>
    <w:lvl w:ilvl="8">
      <w:start w:val="1"/>
      <w:numFmt w:val="upperRoman"/>
      <w:pStyle w:val="6OutlineCenter9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6">
    <w:nsid w:val="7FB47AB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567"/>
    <w:rsid w:val="00032EA7"/>
    <w:rsid w:val="00035E49"/>
    <w:rsid w:val="0004798E"/>
    <w:rsid w:val="0006075E"/>
    <w:rsid w:val="00074EE4"/>
    <w:rsid w:val="000D39F7"/>
    <w:rsid w:val="000D7564"/>
    <w:rsid w:val="000E58BE"/>
    <w:rsid w:val="000E68BB"/>
    <w:rsid w:val="000F0272"/>
    <w:rsid w:val="001348C4"/>
    <w:rsid w:val="00157CF9"/>
    <w:rsid w:val="00160E50"/>
    <w:rsid w:val="00196FA2"/>
    <w:rsid w:val="0019739A"/>
    <w:rsid w:val="001B4D3D"/>
    <w:rsid w:val="001C3210"/>
    <w:rsid w:val="001E26EB"/>
    <w:rsid w:val="001F57B9"/>
    <w:rsid w:val="00207389"/>
    <w:rsid w:val="00212E1F"/>
    <w:rsid w:val="002135B7"/>
    <w:rsid w:val="002155B7"/>
    <w:rsid w:val="00252BCB"/>
    <w:rsid w:val="00266429"/>
    <w:rsid w:val="002764A6"/>
    <w:rsid w:val="002C3CFA"/>
    <w:rsid w:val="002D01F6"/>
    <w:rsid w:val="003127F4"/>
    <w:rsid w:val="0032517B"/>
    <w:rsid w:val="003944EF"/>
    <w:rsid w:val="003A67E1"/>
    <w:rsid w:val="003A7758"/>
    <w:rsid w:val="003E31EA"/>
    <w:rsid w:val="004278CA"/>
    <w:rsid w:val="00453146"/>
    <w:rsid w:val="004616D1"/>
    <w:rsid w:val="004E7466"/>
    <w:rsid w:val="004F5698"/>
    <w:rsid w:val="00523F7E"/>
    <w:rsid w:val="005323B0"/>
    <w:rsid w:val="0056512A"/>
    <w:rsid w:val="00574623"/>
    <w:rsid w:val="00583611"/>
    <w:rsid w:val="0058465E"/>
    <w:rsid w:val="00590180"/>
    <w:rsid w:val="005D4F8C"/>
    <w:rsid w:val="005D51E4"/>
    <w:rsid w:val="005D715C"/>
    <w:rsid w:val="005E7252"/>
    <w:rsid w:val="005E7AB2"/>
    <w:rsid w:val="005F3850"/>
    <w:rsid w:val="00610109"/>
    <w:rsid w:val="00641004"/>
    <w:rsid w:val="00663543"/>
    <w:rsid w:val="00670CBF"/>
    <w:rsid w:val="006B3F1F"/>
    <w:rsid w:val="006B6EC0"/>
    <w:rsid w:val="006E0B74"/>
    <w:rsid w:val="00720378"/>
    <w:rsid w:val="007247FE"/>
    <w:rsid w:val="00724EF2"/>
    <w:rsid w:val="00741BB5"/>
    <w:rsid w:val="00765CF1"/>
    <w:rsid w:val="0079435C"/>
    <w:rsid w:val="007C078E"/>
    <w:rsid w:val="007D630C"/>
    <w:rsid w:val="0084232F"/>
    <w:rsid w:val="00896794"/>
    <w:rsid w:val="008A0F41"/>
    <w:rsid w:val="008B6843"/>
    <w:rsid w:val="008F5681"/>
    <w:rsid w:val="009006C2"/>
    <w:rsid w:val="00923DF8"/>
    <w:rsid w:val="00926653"/>
    <w:rsid w:val="0094485C"/>
    <w:rsid w:val="00964DCF"/>
    <w:rsid w:val="009678B5"/>
    <w:rsid w:val="00971644"/>
    <w:rsid w:val="0097211F"/>
    <w:rsid w:val="009B0BBB"/>
    <w:rsid w:val="009D7B30"/>
    <w:rsid w:val="00A4309A"/>
    <w:rsid w:val="00A624AF"/>
    <w:rsid w:val="00A91772"/>
    <w:rsid w:val="00A9200E"/>
    <w:rsid w:val="00AC2700"/>
    <w:rsid w:val="00AD547A"/>
    <w:rsid w:val="00AE7216"/>
    <w:rsid w:val="00B749EC"/>
    <w:rsid w:val="00B85D94"/>
    <w:rsid w:val="00B95C8E"/>
    <w:rsid w:val="00B96108"/>
    <w:rsid w:val="00C8755E"/>
    <w:rsid w:val="00CC4195"/>
    <w:rsid w:val="00CC583D"/>
    <w:rsid w:val="00CC6BB3"/>
    <w:rsid w:val="00CF4034"/>
    <w:rsid w:val="00D1616C"/>
    <w:rsid w:val="00D34768"/>
    <w:rsid w:val="00D42D5A"/>
    <w:rsid w:val="00D64086"/>
    <w:rsid w:val="00D72279"/>
    <w:rsid w:val="00D80CFA"/>
    <w:rsid w:val="00D81674"/>
    <w:rsid w:val="00D91EDE"/>
    <w:rsid w:val="00D95ACB"/>
    <w:rsid w:val="00DA5599"/>
    <w:rsid w:val="00DD1E44"/>
    <w:rsid w:val="00DD402A"/>
    <w:rsid w:val="00DF31AE"/>
    <w:rsid w:val="00DF7610"/>
    <w:rsid w:val="00E0705C"/>
    <w:rsid w:val="00E1018A"/>
    <w:rsid w:val="00E139AC"/>
    <w:rsid w:val="00E15530"/>
    <w:rsid w:val="00E2664E"/>
    <w:rsid w:val="00E343CB"/>
    <w:rsid w:val="00E47FDF"/>
    <w:rsid w:val="00E55472"/>
    <w:rsid w:val="00E663F9"/>
    <w:rsid w:val="00E936B9"/>
    <w:rsid w:val="00EE3F88"/>
    <w:rsid w:val="00F3515F"/>
    <w:rsid w:val="00F6621D"/>
    <w:rsid w:val="00F66AA6"/>
    <w:rsid w:val="00F8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4" w:defSemiHidden="0" w:defUnhideWhenUsed="0" w:defQFormat="0" w:count="267">
    <w:lsdException w:name="Normal" w:uiPriority="0" w:qFormat="1"/>
    <w:lsdException w:name="heading 1" w:semiHidden="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uiPriority="0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qFormat="1"/>
    <w:lsdException w:name="table of figures" w:semiHidden="1"/>
    <w:lsdException w:name="envelope address" w:uiPriority="0"/>
    <w:lsdException w:name="envelope return" w:uiPriority="0"/>
    <w:lsdException w:name="footnote reference" w:uiPriority="0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uiPriority="0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 w:uiPriority="99"/>
    <w:lsdException w:name="E-mail Signature" w:semiHidden="1"/>
    <w:lsdException w:name="HTML Top of Form" w:uiPriority="0"/>
    <w:lsdException w:name="HTML Bottom of Form" w:uiPriority="0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uiPriority="0"/>
    <w:lsdException w:name="annotation subject" w:semiHidden="1"/>
    <w:lsdException w:name="No List" w:uiPriority="0"/>
    <w:lsdException w:name="Outline List 1" w:locked="1" w:uiPriority="0"/>
    <w:lsdException w:name="Outline List 2" w:locked="1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1"/>
    <w:lsdException w:name="Table Grid" w:uiPriority="0"/>
    <w:lsdException w:name="Table Theme" w:uiPriority="0"/>
    <w:lsdException w:name="Placeholder Text" w:semiHidden="1" w:uiPriority="99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aliases w:val="0Normal"/>
    <w:qFormat/>
    <w:rsid w:val="00E2664E"/>
    <w:pPr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BodyTxt">
    <w:name w:val="1BodyTxt"/>
    <w:basedOn w:val="Normal"/>
    <w:qFormat/>
    <w:pPr>
      <w:spacing w:before="240"/>
    </w:pPr>
  </w:style>
  <w:style w:type="paragraph" w:customStyle="1" w:styleId="2FirstLine">
    <w:name w:val="2FirstLine"/>
    <w:basedOn w:val="Normal"/>
    <w:qFormat/>
    <w:pPr>
      <w:spacing w:before="240"/>
      <w:ind w:firstLine="720"/>
    </w:pPr>
  </w:style>
  <w:style w:type="paragraph" w:customStyle="1" w:styleId="3Indent">
    <w:name w:val="3Indent"/>
    <w:basedOn w:val="Normal"/>
    <w:qFormat/>
    <w:pPr>
      <w:spacing w:before="240"/>
      <w:ind w:left="720" w:right="720"/>
    </w:pPr>
  </w:style>
  <w:style w:type="paragraph" w:customStyle="1" w:styleId="4Quote">
    <w:name w:val="4Quote"/>
    <w:basedOn w:val="Normal"/>
    <w:qFormat/>
    <w:pPr>
      <w:spacing w:before="240"/>
      <w:ind w:left="1440" w:right="1440"/>
    </w:pPr>
  </w:style>
  <w:style w:type="paragraph" w:customStyle="1" w:styleId="5Bullets">
    <w:name w:val="5Bullets"/>
    <w:basedOn w:val="Normal"/>
    <w:qFormat/>
    <w:pPr>
      <w:numPr>
        <w:numId w:val="1"/>
      </w:numPr>
      <w:spacing w:before="240"/>
      <w:ind w:left="1440" w:hanging="720"/>
    </w:pPr>
  </w:style>
  <w:style w:type="paragraph" w:customStyle="1" w:styleId="6CenterOuline1">
    <w:name w:val="6CenterOuline1"/>
    <w:basedOn w:val="Normal"/>
    <w:qFormat/>
    <w:pPr>
      <w:numPr>
        <w:numId w:val="2"/>
      </w:numPr>
      <w:spacing w:before="240"/>
      <w:ind w:left="0" w:firstLine="0"/>
      <w:jc w:val="center"/>
      <w:outlineLvl w:val="0"/>
    </w:pPr>
    <w:rPr>
      <w:b/>
    </w:rPr>
  </w:style>
  <w:style w:type="paragraph" w:customStyle="1" w:styleId="6OutlineCenter2">
    <w:name w:val="6OutlineCenter2"/>
    <w:basedOn w:val="6CenterOuline1"/>
    <w:uiPriority w:val="1"/>
    <w:pPr>
      <w:numPr>
        <w:ilvl w:val="1"/>
      </w:numPr>
      <w:jc w:val="both"/>
      <w:outlineLvl w:val="1"/>
    </w:pPr>
  </w:style>
  <w:style w:type="paragraph" w:customStyle="1" w:styleId="6OutlineCenter3">
    <w:name w:val="6OutlineCenter3"/>
    <w:basedOn w:val="6OutlineCenter2"/>
    <w:uiPriority w:val="1"/>
    <w:pPr>
      <w:numPr>
        <w:ilvl w:val="2"/>
      </w:numPr>
      <w:outlineLvl w:val="2"/>
    </w:pPr>
  </w:style>
  <w:style w:type="paragraph" w:customStyle="1" w:styleId="6OutlineCenter4">
    <w:name w:val="6OutlineCenter4"/>
    <w:basedOn w:val="6OutlineCenter3"/>
    <w:uiPriority w:val="1"/>
    <w:pPr>
      <w:numPr>
        <w:ilvl w:val="3"/>
      </w:numPr>
      <w:outlineLvl w:val="3"/>
    </w:pPr>
  </w:style>
  <w:style w:type="paragraph" w:customStyle="1" w:styleId="6OutlineCenter5">
    <w:name w:val="6OutlineCenter5"/>
    <w:basedOn w:val="6OutlineCenter4"/>
    <w:uiPriority w:val="1"/>
    <w:pPr>
      <w:numPr>
        <w:ilvl w:val="4"/>
      </w:numPr>
      <w:outlineLvl w:val="4"/>
    </w:pPr>
  </w:style>
  <w:style w:type="paragraph" w:customStyle="1" w:styleId="6OutlineCenter6">
    <w:name w:val="6OutlineCenter6"/>
    <w:basedOn w:val="6OutlineCenter5"/>
    <w:uiPriority w:val="1"/>
    <w:pPr>
      <w:numPr>
        <w:ilvl w:val="5"/>
      </w:numPr>
      <w:outlineLvl w:val="5"/>
    </w:pPr>
  </w:style>
  <w:style w:type="paragraph" w:customStyle="1" w:styleId="6OutlineCenter7">
    <w:name w:val="6OutlineCenter7"/>
    <w:basedOn w:val="6OutlineCenter6"/>
    <w:uiPriority w:val="1"/>
    <w:pPr>
      <w:numPr>
        <w:ilvl w:val="6"/>
      </w:numPr>
      <w:outlineLvl w:val="6"/>
    </w:pPr>
  </w:style>
  <w:style w:type="paragraph" w:customStyle="1" w:styleId="6OutlineCenter8">
    <w:name w:val="6OutlineCenter8"/>
    <w:basedOn w:val="6OutlineCenter7"/>
    <w:uiPriority w:val="1"/>
    <w:pPr>
      <w:numPr>
        <w:ilvl w:val="7"/>
      </w:numPr>
      <w:outlineLvl w:val="7"/>
    </w:pPr>
  </w:style>
  <w:style w:type="paragraph" w:customStyle="1" w:styleId="6OutlineCenter9">
    <w:name w:val="6OutlineCenter9"/>
    <w:basedOn w:val="6OutlineCenter8"/>
    <w:uiPriority w:val="1"/>
    <w:pPr>
      <w:numPr>
        <w:ilvl w:val="8"/>
      </w:numPr>
      <w:outlineLvl w:val="8"/>
    </w:pPr>
  </w:style>
  <w:style w:type="paragraph" w:customStyle="1" w:styleId="7OutlineLeft1">
    <w:name w:val="7OutlineLeft1"/>
    <w:basedOn w:val="Normal"/>
    <w:qFormat/>
    <w:pPr>
      <w:numPr>
        <w:numId w:val="6"/>
      </w:numPr>
      <w:spacing w:before="240"/>
      <w:outlineLvl w:val="0"/>
    </w:pPr>
    <w:rPr>
      <w:b/>
    </w:rPr>
  </w:style>
  <w:style w:type="paragraph" w:customStyle="1" w:styleId="7OutlineLeft2">
    <w:name w:val="7OutlineLeft2"/>
    <w:basedOn w:val="7OutlineLeft1"/>
    <w:uiPriority w:val="1"/>
    <w:pPr>
      <w:numPr>
        <w:ilvl w:val="1"/>
      </w:numPr>
      <w:outlineLvl w:val="1"/>
    </w:pPr>
  </w:style>
  <w:style w:type="paragraph" w:customStyle="1" w:styleId="7OutlineLeft3">
    <w:name w:val="7OutlineLeft3"/>
    <w:basedOn w:val="7OutlineLeft2"/>
    <w:uiPriority w:val="1"/>
    <w:pPr>
      <w:numPr>
        <w:ilvl w:val="2"/>
      </w:numPr>
      <w:outlineLvl w:val="2"/>
    </w:pPr>
  </w:style>
  <w:style w:type="paragraph" w:customStyle="1" w:styleId="7OutlineLeft4">
    <w:name w:val="7OutlineLeft4"/>
    <w:basedOn w:val="7OutlineLeft3"/>
    <w:uiPriority w:val="1"/>
    <w:pPr>
      <w:numPr>
        <w:ilvl w:val="3"/>
      </w:numPr>
      <w:outlineLvl w:val="3"/>
    </w:pPr>
  </w:style>
  <w:style w:type="paragraph" w:customStyle="1" w:styleId="7OutlineLeft5">
    <w:name w:val="7OutlineLeft5"/>
    <w:basedOn w:val="7OutlineLeft4"/>
    <w:uiPriority w:val="1"/>
    <w:pPr>
      <w:numPr>
        <w:ilvl w:val="4"/>
      </w:numPr>
      <w:outlineLvl w:val="4"/>
    </w:pPr>
  </w:style>
  <w:style w:type="paragraph" w:customStyle="1" w:styleId="7OutlineLeft6">
    <w:name w:val="7OutlineLeft6"/>
    <w:basedOn w:val="6OutlineCenter5"/>
    <w:uiPriority w:val="1"/>
    <w:pPr>
      <w:numPr>
        <w:ilvl w:val="5"/>
        <w:numId w:val="6"/>
      </w:numPr>
      <w:outlineLvl w:val="5"/>
    </w:pPr>
  </w:style>
  <w:style w:type="paragraph" w:customStyle="1" w:styleId="7OutlineLeft7">
    <w:name w:val="7OutlineLeft7"/>
    <w:basedOn w:val="7OutlineLeft6"/>
    <w:uiPriority w:val="1"/>
    <w:pPr>
      <w:numPr>
        <w:ilvl w:val="6"/>
      </w:numPr>
      <w:outlineLvl w:val="6"/>
    </w:pPr>
  </w:style>
  <w:style w:type="paragraph" w:customStyle="1" w:styleId="7OutlineLeft8">
    <w:name w:val="7OutlineLeft8"/>
    <w:basedOn w:val="7OutlineLeft7"/>
    <w:uiPriority w:val="1"/>
    <w:pPr>
      <w:numPr>
        <w:ilvl w:val="7"/>
      </w:numPr>
      <w:outlineLvl w:val="7"/>
    </w:pPr>
  </w:style>
  <w:style w:type="paragraph" w:customStyle="1" w:styleId="7OutlineLeft9">
    <w:name w:val="7OutlineLeft9"/>
    <w:basedOn w:val="7OutlineLeft8"/>
    <w:uiPriority w:val="1"/>
    <w:pPr>
      <w:numPr>
        <w:ilvl w:val="8"/>
      </w:numPr>
      <w:outlineLvl w:val="8"/>
    </w:pPr>
  </w:style>
  <w:style w:type="paragraph" w:customStyle="1" w:styleId="8Title">
    <w:name w:val="8Title"/>
    <w:basedOn w:val="Normal"/>
    <w:qFormat/>
    <w:pPr>
      <w:spacing w:before="240" w:after="240"/>
      <w:jc w:val="center"/>
    </w:pPr>
    <w:rPr>
      <w:b/>
      <w:caps/>
    </w:rPr>
  </w:style>
  <w:style w:type="paragraph" w:customStyle="1" w:styleId="9SubTitle">
    <w:name w:val="9SubTitle"/>
    <w:basedOn w:val="Normal"/>
    <w:qFormat/>
    <w:pPr>
      <w:spacing w:before="240" w:after="240"/>
      <w:jc w:val="center"/>
    </w:pPr>
    <w:rPr>
      <w:b/>
      <w:u w:val="single"/>
    </w:rPr>
  </w:style>
  <w:style w:type="paragraph" w:styleId="FootnoteText">
    <w:name w:val="footnote text"/>
    <w:basedOn w:val="Normal"/>
    <w:uiPriority w:val="4"/>
    <w:semiHidden/>
    <w:pPr>
      <w:ind w:firstLine="720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4"/>
    <w:semiHidden/>
    <w:rPr>
      <w:vertAlign w:val="superscript"/>
    </w:rPr>
  </w:style>
  <w:style w:type="paragraph" w:styleId="EnvelopeAddress">
    <w:name w:val="envelope address"/>
    <w:basedOn w:val="Normal"/>
    <w:uiPriority w:val="4"/>
    <w:semiHidden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EnvelopeReturn">
    <w:name w:val="envelope return"/>
    <w:basedOn w:val="Normal"/>
    <w:uiPriority w:val="4"/>
    <w:semiHidden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4"/>
    <w:semiHidden/>
    <w:rsid w:val="003944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4"/>
    <w:semiHidden/>
    <w:rsid w:val="003944E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944EF"/>
    <w:pPr>
      <w:spacing w:before="100" w:beforeAutospacing="1" w:after="100" w:afterAutospacing="1"/>
      <w:jc w:val="left"/>
    </w:pPr>
    <w:rPr>
      <w:rFonts w:eastAsiaTheme="minorEastAsia"/>
    </w:rPr>
  </w:style>
  <w:style w:type="paragraph" w:styleId="Header">
    <w:name w:val="header"/>
    <w:basedOn w:val="Normal"/>
    <w:link w:val="HeaderChar"/>
    <w:uiPriority w:val="4"/>
    <w:semiHidden/>
    <w:rsid w:val="003251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4"/>
    <w:semiHidden/>
    <w:rsid w:val="0032517B"/>
    <w:rPr>
      <w:sz w:val="24"/>
      <w:szCs w:val="24"/>
    </w:rPr>
  </w:style>
  <w:style w:type="paragraph" w:styleId="Footer">
    <w:name w:val="footer"/>
    <w:basedOn w:val="Normal"/>
    <w:link w:val="FooterChar"/>
    <w:uiPriority w:val="4"/>
    <w:semiHidden/>
    <w:rsid w:val="003251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4"/>
    <w:semiHidden/>
    <w:rsid w:val="0032517B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C3210"/>
    <w:pPr>
      <w:jc w:val="left"/>
    </w:pPr>
    <w:rPr>
      <w:rFonts w:ascii="Calibri" w:eastAsiaTheme="minorHAnsi" w:hAnsi="Calibri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C3210"/>
    <w:rPr>
      <w:rFonts w:ascii="Calibri" w:eastAsiaTheme="minorHAnsi" w:hAnsi="Calibri" w:cs="Consolas"/>
      <w:sz w:val="22"/>
      <w:szCs w:val="21"/>
    </w:rPr>
  </w:style>
  <w:style w:type="paragraph" w:styleId="ListParagraph">
    <w:name w:val="List Paragraph"/>
    <w:basedOn w:val="Normal"/>
    <w:uiPriority w:val="34"/>
    <w:semiHidden/>
    <w:qFormat/>
    <w:rsid w:val="00EE3F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4" w:defSemiHidden="0" w:defUnhideWhenUsed="0" w:defQFormat="0" w:count="267">
    <w:lsdException w:name="Normal" w:uiPriority="0" w:qFormat="1"/>
    <w:lsdException w:name="heading 1" w:semiHidden="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uiPriority="0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qFormat="1"/>
    <w:lsdException w:name="table of figures" w:semiHidden="1"/>
    <w:lsdException w:name="envelope address" w:uiPriority="0"/>
    <w:lsdException w:name="envelope return" w:uiPriority="0"/>
    <w:lsdException w:name="footnote reference" w:uiPriority="0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uiPriority="0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 w:uiPriority="99"/>
    <w:lsdException w:name="E-mail Signature" w:semiHidden="1"/>
    <w:lsdException w:name="HTML Top of Form" w:uiPriority="0"/>
    <w:lsdException w:name="HTML Bottom of Form" w:uiPriority="0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uiPriority="0"/>
    <w:lsdException w:name="annotation subject" w:semiHidden="1"/>
    <w:lsdException w:name="No List" w:uiPriority="0"/>
    <w:lsdException w:name="Outline List 1" w:locked="1" w:uiPriority="0"/>
    <w:lsdException w:name="Outline List 2" w:locked="1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1"/>
    <w:lsdException w:name="Table Grid" w:uiPriority="0"/>
    <w:lsdException w:name="Table Theme" w:uiPriority="0"/>
    <w:lsdException w:name="Placeholder Text" w:semiHidden="1" w:uiPriority="99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aliases w:val="0Normal"/>
    <w:qFormat/>
    <w:rsid w:val="00E2664E"/>
    <w:pPr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BodyTxt">
    <w:name w:val="1BodyTxt"/>
    <w:basedOn w:val="Normal"/>
    <w:qFormat/>
    <w:pPr>
      <w:spacing w:before="240"/>
    </w:pPr>
  </w:style>
  <w:style w:type="paragraph" w:customStyle="1" w:styleId="2FirstLine">
    <w:name w:val="2FirstLine"/>
    <w:basedOn w:val="Normal"/>
    <w:qFormat/>
    <w:pPr>
      <w:spacing w:before="240"/>
      <w:ind w:firstLine="720"/>
    </w:pPr>
  </w:style>
  <w:style w:type="paragraph" w:customStyle="1" w:styleId="3Indent">
    <w:name w:val="3Indent"/>
    <w:basedOn w:val="Normal"/>
    <w:qFormat/>
    <w:pPr>
      <w:spacing w:before="240"/>
      <w:ind w:left="720" w:right="720"/>
    </w:pPr>
  </w:style>
  <w:style w:type="paragraph" w:customStyle="1" w:styleId="4Quote">
    <w:name w:val="4Quote"/>
    <w:basedOn w:val="Normal"/>
    <w:qFormat/>
    <w:pPr>
      <w:spacing w:before="240"/>
      <w:ind w:left="1440" w:right="1440"/>
    </w:pPr>
  </w:style>
  <w:style w:type="paragraph" w:customStyle="1" w:styleId="5Bullets">
    <w:name w:val="5Bullets"/>
    <w:basedOn w:val="Normal"/>
    <w:qFormat/>
    <w:pPr>
      <w:numPr>
        <w:numId w:val="1"/>
      </w:numPr>
      <w:spacing w:before="240"/>
      <w:ind w:left="1440" w:hanging="720"/>
    </w:pPr>
  </w:style>
  <w:style w:type="paragraph" w:customStyle="1" w:styleId="6CenterOuline1">
    <w:name w:val="6CenterOuline1"/>
    <w:basedOn w:val="Normal"/>
    <w:qFormat/>
    <w:pPr>
      <w:numPr>
        <w:numId w:val="2"/>
      </w:numPr>
      <w:spacing w:before="240"/>
      <w:ind w:left="0" w:firstLine="0"/>
      <w:jc w:val="center"/>
      <w:outlineLvl w:val="0"/>
    </w:pPr>
    <w:rPr>
      <w:b/>
    </w:rPr>
  </w:style>
  <w:style w:type="paragraph" w:customStyle="1" w:styleId="6OutlineCenter2">
    <w:name w:val="6OutlineCenter2"/>
    <w:basedOn w:val="6CenterOuline1"/>
    <w:uiPriority w:val="1"/>
    <w:pPr>
      <w:numPr>
        <w:ilvl w:val="1"/>
      </w:numPr>
      <w:jc w:val="both"/>
      <w:outlineLvl w:val="1"/>
    </w:pPr>
  </w:style>
  <w:style w:type="paragraph" w:customStyle="1" w:styleId="6OutlineCenter3">
    <w:name w:val="6OutlineCenter3"/>
    <w:basedOn w:val="6OutlineCenter2"/>
    <w:uiPriority w:val="1"/>
    <w:pPr>
      <w:numPr>
        <w:ilvl w:val="2"/>
      </w:numPr>
      <w:outlineLvl w:val="2"/>
    </w:pPr>
  </w:style>
  <w:style w:type="paragraph" w:customStyle="1" w:styleId="6OutlineCenter4">
    <w:name w:val="6OutlineCenter4"/>
    <w:basedOn w:val="6OutlineCenter3"/>
    <w:uiPriority w:val="1"/>
    <w:pPr>
      <w:numPr>
        <w:ilvl w:val="3"/>
      </w:numPr>
      <w:outlineLvl w:val="3"/>
    </w:pPr>
  </w:style>
  <w:style w:type="paragraph" w:customStyle="1" w:styleId="6OutlineCenter5">
    <w:name w:val="6OutlineCenter5"/>
    <w:basedOn w:val="6OutlineCenter4"/>
    <w:uiPriority w:val="1"/>
    <w:pPr>
      <w:numPr>
        <w:ilvl w:val="4"/>
      </w:numPr>
      <w:outlineLvl w:val="4"/>
    </w:pPr>
  </w:style>
  <w:style w:type="paragraph" w:customStyle="1" w:styleId="6OutlineCenter6">
    <w:name w:val="6OutlineCenter6"/>
    <w:basedOn w:val="6OutlineCenter5"/>
    <w:uiPriority w:val="1"/>
    <w:pPr>
      <w:numPr>
        <w:ilvl w:val="5"/>
      </w:numPr>
      <w:outlineLvl w:val="5"/>
    </w:pPr>
  </w:style>
  <w:style w:type="paragraph" w:customStyle="1" w:styleId="6OutlineCenter7">
    <w:name w:val="6OutlineCenter7"/>
    <w:basedOn w:val="6OutlineCenter6"/>
    <w:uiPriority w:val="1"/>
    <w:pPr>
      <w:numPr>
        <w:ilvl w:val="6"/>
      </w:numPr>
      <w:outlineLvl w:val="6"/>
    </w:pPr>
  </w:style>
  <w:style w:type="paragraph" w:customStyle="1" w:styleId="6OutlineCenter8">
    <w:name w:val="6OutlineCenter8"/>
    <w:basedOn w:val="6OutlineCenter7"/>
    <w:uiPriority w:val="1"/>
    <w:pPr>
      <w:numPr>
        <w:ilvl w:val="7"/>
      </w:numPr>
      <w:outlineLvl w:val="7"/>
    </w:pPr>
  </w:style>
  <w:style w:type="paragraph" w:customStyle="1" w:styleId="6OutlineCenter9">
    <w:name w:val="6OutlineCenter9"/>
    <w:basedOn w:val="6OutlineCenter8"/>
    <w:uiPriority w:val="1"/>
    <w:pPr>
      <w:numPr>
        <w:ilvl w:val="8"/>
      </w:numPr>
      <w:outlineLvl w:val="8"/>
    </w:pPr>
  </w:style>
  <w:style w:type="paragraph" w:customStyle="1" w:styleId="7OutlineLeft1">
    <w:name w:val="7OutlineLeft1"/>
    <w:basedOn w:val="Normal"/>
    <w:qFormat/>
    <w:pPr>
      <w:numPr>
        <w:numId w:val="6"/>
      </w:numPr>
      <w:spacing w:before="240"/>
      <w:outlineLvl w:val="0"/>
    </w:pPr>
    <w:rPr>
      <w:b/>
    </w:rPr>
  </w:style>
  <w:style w:type="paragraph" w:customStyle="1" w:styleId="7OutlineLeft2">
    <w:name w:val="7OutlineLeft2"/>
    <w:basedOn w:val="7OutlineLeft1"/>
    <w:uiPriority w:val="1"/>
    <w:pPr>
      <w:numPr>
        <w:ilvl w:val="1"/>
      </w:numPr>
      <w:outlineLvl w:val="1"/>
    </w:pPr>
  </w:style>
  <w:style w:type="paragraph" w:customStyle="1" w:styleId="7OutlineLeft3">
    <w:name w:val="7OutlineLeft3"/>
    <w:basedOn w:val="7OutlineLeft2"/>
    <w:uiPriority w:val="1"/>
    <w:pPr>
      <w:numPr>
        <w:ilvl w:val="2"/>
      </w:numPr>
      <w:outlineLvl w:val="2"/>
    </w:pPr>
  </w:style>
  <w:style w:type="paragraph" w:customStyle="1" w:styleId="7OutlineLeft4">
    <w:name w:val="7OutlineLeft4"/>
    <w:basedOn w:val="7OutlineLeft3"/>
    <w:uiPriority w:val="1"/>
    <w:pPr>
      <w:numPr>
        <w:ilvl w:val="3"/>
      </w:numPr>
      <w:outlineLvl w:val="3"/>
    </w:pPr>
  </w:style>
  <w:style w:type="paragraph" w:customStyle="1" w:styleId="7OutlineLeft5">
    <w:name w:val="7OutlineLeft5"/>
    <w:basedOn w:val="7OutlineLeft4"/>
    <w:uiPriority w:val="1"/>
    <w:pPr>
      <w:numPr>
        <w:ilvl w:val="4"/>
      </w:numPr>
      <w:outlineLvl w:val="4"/>
    </w:pPr>
  </w:style>
  <w:style w:type="paragraph" w:customStyle="1" w:styleId="7OutlineLeft6">
    <w:name w:val="7OutlineLeft6"/>
    <w:basedOn w:val="6OutlineCenter5"/>
    <w:uiPriority w:val="1"/>
    <w:pPr>
      <w:numPr>
        <w:ilvl w:val="5"/>
        <w:numId w:val="6"/>
      </w:numPr>
      <w:outlineLvl w:val="5"/>
    </w:pPr>
  </w:style>
  <w:style w:type="paragraph" w:customStyle="1" w:styleId="7OutlineLeft7">
    <w:name w:val="7OutlineLeft7"/>
    <w:basedOn w:val="7OutlineLeft6"/>
    <w:uiPriority w:val="1"/>
    <w:pPr>
      <w:numPr>
        <w:ilvl w:val="6"/>
      </w:numPr>
      <w:outlineLvl w:val="6"/>
    </w:pPr>
  </w:style>
  <w:style w:type="paragraph" w:customStyle="1" w:styleId="7OutlineLeft8">
    <w:name w:val="7OutlineLeft8"/>
    <w:basedOn w:val="7OutlineLeft7"/>
    <w:uiPriority w:val="1"/>
    <w:pPr>
      <w:numPr>
        <w:ilvl w:val="7"/>
      </w:numPr>
      <w:outlineLvl w:val="7"/>
    </w:pPr>
  </w:style>
  <w:style w:type="paragraph" w:customStyle="1" w:styleId="7OutlineLeft9">
    <w:name w:val="7OutlineLeft9"/>
    <w:basedOn w:val="7OutlineLeft8"/>
    <w:uiPriority w:val="1"/>
    <w:pPr>
      <w:numPr>
        <w:ilvl w:val="8"/>
      </w:numPr>
      <w:outlineLvl w:val="8"/>
    </w:pPr>
  </w:style>
  <w:style w:type="paragraph" w:customStyle="1" w:styleId="8Title">
    <w:name w:val="8Title"/>
    <w:basedOn w:val="Normal"/>
    <w:qFormat/>
    <w:pPr>
      <w:spacing w:before="240" w:after="240"/>
      <w:jc w:val="center"/>
    </w:pPr>
    <w:rPr>
      <w:b/>
      <w:caps/>
    </w:rPr>
  </w:style>
  <w:style w:type="paragraph" w:customStyle="1" w:styleId="9SubTitle">
    <w:name w:val="9SubTitle"/>
    <w:basedOn w:val="Normal"/>
    <w:qFormat/>
    <w:pPr>
      <w:spacing w:before="240" w:after="240"/>
      <w:jc w:val="center"/>
    </w:pPr>
    <w:rPr>
      <w:b/>
      <w:u w:val="single"/>
    </w:rPr>
  </w:style>
  <w:style w:type="paragraph" w:styleId="FootnoteText">
    <w:name w:val="footnote text"/>
    <w:basedOn w:val="Normal"/>
    <w:uiPriority w:val="4"/>
    <w:semiHidden/>
    <w:pPr>
      <w:ind w:firstLine="720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4"/>
    <w:semiHidden/>
    <w:rPr>
      <w:vertAlign w:val="superscript"/>
    </w:rPr>
  </w:style>
  <w:style w:type="paragraph" w:styleId="EnvelopeAddress">
    <w:name w:val="envelope address"/>
    <w:basedOn w:val="Normal"/>
    <w:uiPriority w:val="4"/>
    <w:semiHidden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EnvelopeReturn">
    <w:name w:val="envelope return"/>
    <w:basedOn w:val="Normal"/>
    <w:uiPriority w:val="4"/>
    <w:semiHidden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4"/>
    <w:semiHidden/>
    <w:rsid w:val="003944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4"/>
    <w:semiHidden/>
    <w:rsid w:val="003944E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944EF"/>
    <w:pPr>
      <w:spacing w:before="100" w:beforeAutospacing="1" w:after="100" w:afterAutospacing="1"/>
      <w:jc w:val="left"/>
    </w:pPr>
    <w:rPr>
      <w:rFonts w:eastAsiaTheme="minorEastAsia"/>
    </w:rPr>
  </w:style>
  <w:style w:type="paragraph" w:styleId="Header">
    <w:name w:val="header"/>
    <w:basedOn w:val="Normal"/>
    <w:link w:val="HeaderChar"/>
    <w:uiPriority w:val="4"/>
    <w:semiHidden/>
    <w:rsid w:val="003251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4"/>
    <w:semiHidden/>
    <w:rsid w:val="0032517B"/>
    <w:rPr>
      <w:sz w:val="24"/>
      <w:szCs w:val="24"/>
    </w:rPr>
  </w:style>
  <w:style w:type="paragraph" w:styleId="Footer">
    <w:name w:val="footer"/>
    <w:basedOn w:val="Normal"/>
    <w:link w:val="FooterChar"/>
    <w:uiPriority w:val="4"/>
    <w:semiHidden/>
    <w:rsid w:val="003251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4"/>
    <w:semiHidden/>
    <w:rsid w:val="0032517B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C3210"/>
    <w:pPr>
      <w:jc w:val="left"/>
    </w:pPr>
    <w:rPr>
      <w:rFonts w:ascii="Calibri" w:eastAsiaTheme="minorHAnsi" w:hAnsi="Calibri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C3210"/>
    <w:rPr>
      <w:rFonts w:ascii="Calibri" w:eastAsiaTheme="minorHAnsi" w:hAnsi="Calibri" w:cs="Consolas"/>
      <w:sz w:val="22"/>
      <w:szCs w:val="21"/>
    </w:rPr>
  </w:style>
  <w:style w:type="paragraph" w:styleId="ListParagraph">
    <w:name w:val="List Paragraph"/>
    <w:basedOn w:val="Normal"/>
    <w:uiPriority w:val="34"/>
    <w:semiHidden/>
    <w:qFormat/>
    <w:rsid w:val="00EE3F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webSettings" Target="webSetting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image" Target="media/image1.gif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fs1\Configuration\NFMSWord2010UI\Workgroup\NFMS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4B23A8-0D85-4233-9118-D7B4A87E1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NFMS.dotm</Template>
  <TotalTime>26</TotalTime>
  <Pages>1</Pages>
  <Words>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Custom Computer Training, Inc.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NFMS User</dc:creator>
  <cp:lastModifiedBy>The Most Awesome Person Ever</cp:lastModifiedBy>
  <cp:revision>3</cp:revision>
  <cp:lastPrinted>2014-10-07T15:42:00Z</cp:lastPrinted>
  <dcterms:created xsi:type="dcterms:W3CDTF">2014-10-28T17:52:00Z</dcterms:created>
  <dcterms:modified xsi:type="dcterms:W3CDTF">2014-10-28T18:17:00Z</dcterms:modified>
</cp:coreProperties>
</file>