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9305A">
    <v:background id="_x0000_s1025" o:bwmode="white" fillcolor="#09305a">
      <v:fill r:id="rId5" o:title="5%" type="pattern"/>
    </v:background>
  </w:background>
  <w:body>
    <w:p w:rsidR="00896794" w:rsidRPr="007C078E" w:rsidRDefault="0032517B" w:rsidP="007C078E">
      <w:pPr>
        <w:ind w:left="4320" w:firstLine="720"/>
        <w:jc w:val="center"/>
        <w:rPr>
          <w:rFonts w:asciiTheme="minorHAnsi" w:hAnsiTheme="minorHAnsi"/>
          <w:color w:val="000000" w:themeColor="text1"/>
          <w:sz w:val="36"/>
        </w:rPr>
      </w:pPr>
      <w:r w:rsidRPr="007C078E">
        <w:rPr>
          <w:rFonts w:asciiTheme="minorHAnsi" w:hAnsiTheme="minorHAnsi"/>
          <w:color w:val="000000" w:themeColor="text1"/>
          <w:sz w:val="36"/>
        </w:rPr>
        <w:drawing>
          <wp:anchor distT="0" distB="0" distL="114300" distR="114300" simplePos="0" relativeHeight="251659264" behindDoc="0" locked="0" layoutInCell="1" allowOverlap="1" wp14:anchorId="3DFFACEA" wp14:editId="14996666">
            <wp:simplePos x="0" y="0"/>
            <wp:positionH relativeFrom="column">
              <wp:posOffset>-564515</wp:posOffset>
            </wp:positionH>
            <wp:positionV relativeFrom="paragraph">
              <wp:posOffset>-443230</wp:posOffset>
            </wp:positionV>
            <wp:extent cx="2879090" cy="1614170"/>
            <wp:effectExtent l="0" t="0" r="0" b="0"/>
            <wp:wrapThrough wrapText="bothSides">
              <wp:wrapPolygon edited="0">
                <wp:start x="1715" y="4079"/>
                <wp:lineTo x="1715" y="16060"/>
                <wp:lineTo x="2715" y="16570"/>
                <wp:lineTo x="8432" y="17079"/>
                <wp:lineTo x="9147" y="17079"/>
                <wp:lineTo x="19008" y="16570"/>
                <wp:lineTo x="20438" y="16060"/>
                <wp:lineTo x="20009" y="5098"/>
                <wp:lineTo x="19866" y="4079"/>
                <wp:lineTo x="1715" y="4079"/>
              </wp:wrapPolygon>
            </wp:wrapThrough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monter\Pictures\Logos\Logo_CD\PNG\NIC-Logo_RGB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090" cy="161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CF1" w:rsidRDefault="00DF7610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57CED4C" wp14:editId="24A832EF">
                <wp:simplePos x="0" y="0"/>
                <wp:positionH relativeFrom="column">
                  <wp:posOffset>-3706495</wp:posOffset>
                </wp:positionH>
                <wp:positionV relativeFrom="paragraph">
                  <wp:posOffset>-552450</wp:posOffset>
                </wp:positionV>
                <wp:extent cx="10661015" cy="1308100"/>
                <wp:effectExtent l="0" t="0" r="26035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1015" cy="1308100"/>
                        </a:xfrm>
                        <a:prstGeom prst="rect">
                          <a:avLst/>
                        </a:prstGeom>
                        <a:solidFill>
                          <a:srgbClr val="DE7315"/>
                        </a:solidFill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F7610" w:rsidRPr="007C078E" w:rsidRDefault="00DF7610" w:rsidP="00DF7610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48"/>
                              </w:rPr>
                            </w:pPr>
                            <w:r w:rsidRPr="007C078E">
                              <w:rPr>
                                <w:rFonts w:asciiTheme="minorHAnsi" w:hAnsiTheme="minorHAnsi"/>
                                <w:b/>
                                <w:sz w:val="48"/>
                              </w:rPr>
                              <w:t xml:space="preserve">                              </w:t>
                            </w:r>
                            <w:r w:rsidR="00CC583D" w:rsidRPr="007C078E">
                              <w:rPr>
                                <w:rFonts w:asciiTheme="minorHAnsi" w:hAnsiTheme="minorHAnsi"/>
                                <w:b/>
                                <w:sz w:val="48"/>
                              </w:rPr>
                              <w:t xml:space="preserve">    </w:t>
                            </w:r>
                            <w:r w:rsidRPr="007C078E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48"/>
                              </w:rPr>
                              <w:t>News from the Huddle</w:t>
                            </w:r>
                          </w:p>
                          <w:p w:rsidR="00CC583D" w:rsidRPr="007C078E" w:rsidRDefault="007C078E" w:rsidP="00CC583D">
                            <w:pPr>
                              <w:ind w:left="4320" w:firstLine="720"/>
                              <w:jc w:val="center"/>
                              <w:rPr>
                                <w:rFonts w:asciiTheme="minorHAnsi" w:hAnsiTheme="minorHAnsi"/>
                                <w:color w:val="000000" w:themeColor="text1"/>
                                <w:sz w:val="36"/>
                              </w:rPr>
                            </w:pPr>
                            <w:r w:rsidRPr="007C078E">
                              <w:rPr>
                                <w:rFonts w:asciiTheme="minorHAnsi" w:hAnsiTheme="minorHAnsi"/>
                                <w:color w:val="000000" w:themeColor="text1"/>
                                <w:sz w:val="36"/>
                              </w:rPr>
                              <w:t>October 13</w:t>
                            </w:r>
                            <w:r w:rsidR="00CC583D" w:rsidRPr="007C078E">
                              <w:rPr>
                                <w:rFonts w:asciiTheme="minorHAnsi" w:hAnsiTheme="minorHAnsi"/>
                                <w:color w:val="000000" w:themeColor="text1"/>
                                <w:sz w:val="36"/>
                              </w:rPr>
                              <w:t>, 2014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" o:spid="_x0000_s1026" style="position:absolute;left:0;text-align:left;margin-left:-291.85pt;margin-top:-43.5pt;width:839.45pt;height:103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" fillcolor="#de7315" strokecolor="black [3213]" strokeweight="2pt">
                <v:textbox>
                  <w:txbxContent>
                    <w:p w:rsidR="00DF7610" w:rsidRPr="007C078E" w:rsidRDefault="00DF7610" w:rsidP="00DF7610">
                      <w:pPr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48"/>
                        </w:rPr>
                      </w:pPr>
                      <w:r w:rsidRPr="007C078E">
                        <w:rPr>
                          <w:rFonts w:asciiTheme="minorHAnsi" w:hAnsiTheme="minorHAnsi"/>
                          <w:b/>
                          <w:sz w:val="48"/>
                        </w:rPr>
                        <w:t xml:space="preserve">                              </w:t>
                      </w:r>
                      <w:r w:rsidR="00CC583D" w:rsidRPr="007C078E">
                        <w:rPr>
                          <w:rFonts w:asciiTheme="minorHAnsi" w:hAnsiTheme="minorHAnsi"/>
                          <w:b/>
                          <w:sz w:val="48"/>
                        </w:rPr>
                        <w:t xml:space="preserve">    </w:t>
                      </w:r>
                      <w:r w:rsidRPr="007C078E">
                        <w:rPr>
                          <w:rFonts w:asciiTheme="minorHAnsi" w:hAnsiTheme="minorHAnsi"/>
                          <w:b/>
                          <w:color w:val="000000" w:themeColor="text1"/>
                          <w:sz w:val="48"/>
                        </w:rPr>
                        <w:t>News from the Huddle</w:t>
                      </w:r>
                    </w:p>
                    <w:p w:rsidR="00CC583D" w:rsidRPr="007C078E" w:rsidRDefault="007C078E" w:rsidP="00CC583D">
                      <w:pPr>
                        <w:ind w:left="4320" w:firstLine="720"/>
                        <w:jc w:val="center"/>
                        <w:rPr>
                          <w:rFonts w:asciiTheme="minorHAnsi" w:hAnsiTheme="minorHAnsi"/>
                          <w:color w:val="000000" w:themeColor="text1"/>
                          <w:sz w:val="36"/>
                        </w:rPr>
                      </w:pPr>
                      <w:r w:rsidRPr="007C078E">
                        <w:rPr>
                          <w:rFonts w:asciiTheme="minorHAnsi" w:hAnsiTheme="minorHAnsi"/>
                          <w:color w:val="000000" w:themeColor="text1"/>
                          <w:sz w:val="36"/>
                        </w:rPr>
                        <w:t>October 13</w:t>
                      </w:r>
                      <w:r w:rsidR="00CC583D" w:rsidRPr="007C078E">
                        <w:rPr>
                          <w:rFonts w:asciiTheme="minorHAnsi" w:hAnsiTheme="minorHAnsi"/>
                          <w:color w:val="000000" w:themeColor="text1"/>
                          <w:sz w:val="36"/>
                        </w:rPr>
                        <w:t>, 2014</w:t>
                      </w:r>
                    </w:p>
                  </w:txbxContent>
                </v:textbox>
              </v:rect>
            </w:pict>
          </mc:Fallback>
        </mc:AlternateContent>
      </w:r>
      <w:r w:rsidR="00074EE4" w:rsidRPr="00074EE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3B6C8BF" wp14:editId="764043FD">
                <wp:simplePos x="0" y="0"/>
                <wp:positionH relativeFrom="column">
                  <wp:posOffset>8764138</wp:posOffset>
                </wp:positionH>
                <wp:positionV relativeFrom="paragraph">
                  <wp:posOffset>2868305</wp:posOffset>
                </wp:positionV>
                <wp:extent cx="6858000" cy="868362"/>
                <wp:effectExtent l="0" t="0" r="19050" b="27305"/>
                <wp:wrapNone/>
                <wp:docPr id="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858000" cy="868362"/>
                        </a:xfrm>
                        <a:prstGeom prst="rect">
                          <a:avLst/>
                        </a:prstGeom>
                        <a:solidFill>
                          <a:srgbClr val="09305A"/>
                        </a:solidFill>
                        <a:ln>
                          <a:solidFill>
                            <a:srgbClr val="DE731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74EE4" w:rsidRDefault="00074EE4" w:rsidP="00074EE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kern w:val="24"/>
                              </w:rPr>
                              <w:tab/>
                            </w: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kern w:val="24"/>
                              </w:rPr>
                              <w:tab/>
                            </w: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kern w:val="24"/>
                              </w:rPr>
                              <w:tab/>
                            </w: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kern w:val="24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kern w:val="24"/>
                                <w:sz w:val="48"/>
                                <w:szCs w:val="48"/>
                              </w:rPr>
                              <w:t>News from the Huddle</w:t>
                            </w:r>
                          </w:p>
                          <w:p w:rsidR="00074EE4" w:rsidRDefault="00074EE4" w:rsidP="00074EE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kern w:val="24"/>
                              </w:rPr>
                              <w:tab/>
                            </w: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kern w:val="24"/>
                              </w:rPr>
                              <w:tab/>
                            </w: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kern w:val="24"/>
                              </w:rPr>
                              <w:tab/>
                            </w: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kern w:val="24"/>
                              </w:rPr>
                              <w:tab/>
                            </w: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kern w:val="24"/>
                              </w:rPr>
                              <w:tab/>
                              <w:t xml:space="preserve">            </w:t>
                            </w:r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kern w:val="24"/>
                                <w:sz w:val="28"/>
                                <w:szCs w:val="28"/>
                              </w:rPr>
                              <w:t>September 22, 2014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rect id="Rectangle 4" o:spid="_x0000_s1027" style="position:absolute;left:0;text-align:left;margin-left:690.1pt;margin-top:225.85pt;width:540pt;height:68.3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" fillcolor="#09305a" strokecolor="#de7315" strokeweight="2pt">
                <v:textbox>
                  <w:txbxContent>
                    <w:p w:rsidR="00074EE4" w:rsidRDefault="00074EE4" w:rsidP="00074EE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color w:val="FFFFFF" w:themeColor="light1"/>
                          <w:kern w:val="24"/>
                        </w:rPr>
                        <w:tab/>
                      </w:r>
                      <w:r>
                        <w:rPr>
                          <w:rFonts w:asciiTheme="minorHAnsi" w:hAnsi="Calibri" w:cstheme="minorBidi"/>
                          <w:color w:val="FFFFFF" w:themeColor="light1"/>
                          <w:kern w:val="24"/>
                        </w:rPr>
                        <w:tab/>
                      </w:r>
                      <w:r>
                        <w:rPr>
                          <w:rFonts w:asciiTheme="minorHAnsi" w:hAnsi="Calibri" w:cstheme="minorBidi"/>
                          <w:color w:val="FFFFFF" w:themeColor="light1"/>
                          <w:kern w:val="24"/>
                        </w:rPr>
                        <w:tab/>
                      </w:r>
                      <w:r>
                        <w:rPr>
                          <w:rFonts w:asciiTheme="minorHAnsi" w:hAnsi="Calibri" w:cstheme="minorBidi"/>
                          <w:color w:val="FFFFFF" w:themeColor="light1"/>
                          <w:kern w:val="24"/>
                        </w:rPr>
                        <w:tab/>
                        <w:t xml:space="preserve">    </w:t>
                      </w:r>
                      <w:r>
                        <w:rPr>
                          <w:rFonts w:asciiTheme="minorHAnsi" w:hAnsi="Calibri" w:cstheme="minorBidi"/>
                          <w:color w:val="FFFFFF" w:themeColor="light1"/>
                          <w:kern w:val="24"/>
                          <w:sz w:val="48"/>
                          <w:szCs w:val="48"/>
                        </w:rPr>
                        <w:t>News from the Huddle</w:t>
                      </w:r>
                    </w:p>
                    <w:p w:rsidR="00074EE4" w:rsidRDefault="00074EE4" w:rsidP="00074EE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color w:val="FFFFFF" w:themeColor="light1"/>
                          <w:kern w:val="24"/>
                        </w:rPr>
                        <w:tab/>
                      </w:r>
                      <w:r>
                        <w:rPr>
                          <w:rFonts w:asciiTheme="minorHAnsi" w:hAnsi="Calibri" w:cstheme="minorBidi"/>
                          <w:color w:val="FFFFFF" w:themeColor="light1"/>
                          <w:kern w:val="24"/>
                        </w:rPr>
                        <w:tab/>
                      </w:r>
                      <w:r>
                        <w:rPr>
                          <w:rFonts w:asciiTheme="minorHAnsi" w:hAnsi="Calibri" w:cstheme="minorBidi"/>
                          <w:color w:val="FFFFFF" w:themeColor="light1"/>
                          <w:kern w:val="24"/>
                        </w:rPr>
                        <w:tab/>
                      </w:r>
                      <w:r>
                        <w:rPr>
                          <w:rFonts w:asciiTheme="minorHAnsi" w:hAnsi="Calibri" w:cstheme="minorBidi"/>
                          <w:color w:val="FFFFFF" w:themeColor="light1"/>
                          <w:kern w:val="24"/>
                        </w:rPr>
                        <w:tab/>
                      </w:r>
                      <w:r>
                        <w:rPr>
                          <w:rFonts w:asciiTheme="minorHAnsi" w:hAnsi="Calibri" w:cstheme="minorBidi"/>
                          <w:color w:val="FFFFFF" w:themeColor="light1"/>
                          <w:kern w:val="24"/>
                        </w:rPr>
                        <w:tab/>
                        <w:t xml:space="preserve">            </w:t>
                      </w:r>
                      <w:r>
                        <w:rPr>
                          <w:rFonts w:asciiTheme="minorHAnsi" w:hAnsi="Calibri" w:cstheme="minorBidi"/>
                          <w:color w:val="FFFFFF" w:themeColor="light1"/>
                          <w:kern w:val="24"/>
                          <w:sz w:val="28"/>
                          <w:szCs w:val="28"/>
                        </w:rPr>
                        <w:t>September 22, 2014</w:t>
                      </w:r>
                    </w:p>
                  </w:txbxContent>
                </v:textbox>
              </v:rect>
            </w:pict>
          </mc:Fallback>
        </mc:AlternateContent>
      </w:r>
    </w:p>
    <w:p w:rsidR="00765CF1" w:rsidRPr="00765CF1" w:rsidRDefault="00765CF1" w:rsidP="00765CF1"/>
    <w:p w:rsidR="00765CF1" w:rsidRPr="00765CF1" w:rsidRDefault="00765CF1" w:rsidP="00765CF1"/>
    <w:p w:rsidR="00765CF1" w:rsidRPr="00765CF1" w:rsidRDefault="00765CF1" w:rsidP="00765CF1"/>
    <w:p w:rsidR="00765CF1" w:rsidRPr="00765CF1" w:rsidRDefault="00765CF1" w:rsidP="00765CF1"/>
    <w:p w:rsidR="00765CF1" w:rsidRPr="00765CF1" w:rsidRDefault="00583611" w:rsidP="00765CF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6A07C83" wp14:editId="55D56D0E">
                <wp:simplePos x="0" y="0"/>
                <wp:positionH relativeFrom="column">
                  <wp:posOffset>3121572</wp:posOffset>
                </wp:positionH>
                <wp:positionV relativeFrom="paragraph">
                  <wp:posOffset>11582</wp:posOffset>
                </wp:positionV>
                <wp:extent cx="3547110" cy="4430111"/>
                <wp:effectExtent l="0" t="0" r="15240" b="2794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7110" cy="4430111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50000"/>
                          </a:schemeClr>
                        </a:solidFill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B0BBB" w:rsidRPr="00583611" w:rsidRDefault="006E0B74" w:rsidP="006E0B74">
                            <w:pPr>
                              <w:rPr>
                                <w:rFonts w:asciiTheme="minorHAnsi" w:hAnsiTheme="minorHAnsi"/>
                                <w:b/>
                                <w:color w:val="FF99FF"/>
                                <w:sz w:val="3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FF99FF"/>
                                <w:sz w:val="32"/>
                              </w:rPr>
                              <w:t xml:space="preserve">     </w:t>
                            </w:r>
                            <w:r w:rsidR="00D34768" w:rsidRPr="00583611">
                              <w:rPr>
                                <w:rFonts w:asciiTheme="minorHAnsi" w:hAnsiTheme="minorHAnsi"/>
                                <w:b/>
                                <w:color w:val="FF99FF"/>
                                <w:sz w:val="32"/>
                              </w:rPr>
                              <w:t>Chicago Office – Save the Date!</w:t>
                            </w:r>
                          </w:p>
                          <w:p w:rsidR="00C8755E" w:rsidRPr="00583611" w:rsidRDefault="00C8755E" w:rsidP="009B0BBB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16"/>
                              </w:rPr>
                            </w:pPr>
                          </w:p>
                          <w:p w:rsidR="00D34768" w:rsidRPr="00583611" w:rsidRDefault="00C8755E" w:rsidP="00D34768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</w:pPr>
                            <w:r w:rsidRPr="00583611"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  <w:t xml:space="preserve">Farewell Party </w:t>
                            </w:r>
                          </w:p>
                          <w:p w:rsidR="00D34768" w:rsidRPr="00D81674" w:rsidRDefault="00C8755E" w:rsidP="00D34768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</w:pPr>
                            <w:proofErr w:type="gramStart"/>
                            <w:r w:rsidRPr="00D81674"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  <w:t>for</w:t>
                            </w:r>
                            <w:proofErr w:type="gramEnd"/>
                            <w:r w:rsidRPr="00D81674"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  <w:t xml:space="preserve"> Katie Crandell </w:t>
                            </w:r>
                          </w:p>
                          <w:p w:rsidR="00D34768" w:rsidRDefault="00C8755E" w:rsidP="00583611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</w:pPr>
                            <w:proofErr w:type="gramStart"/>
                            <w:r w:rsidRPr="00D81674"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  <w:t>and</w:t>
                            </w:r>
                            <w:proofErr w:type="gramEnd"/>
                            <w:r w:rsidRPr="00D81674"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  <w:t xml:space="preserve"> Nick Infante</w:t>
                            </w:r>
                            <w:r w:rsidR="00583611"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  <w:t>!</w:t>
                            </w:r>
                          </w:p>
                          <w:p w:rsidR="00583611" w:rsidRPr="00583611" w:rsidRDefault="00583611" w:rsidP="00583611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28"/>
                              </w:rPr>
                            </w:pPr>
                          </w:p>
                          <w:p w:rsidR="00D81674" w:rsidRPr="00583611" w:rsidRDefault="00D34768" w:rsidP="00D34768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36"/>
                              </w:rPr>
                            </w:pPr>
                            <w:r w:rsidRPr="00583611">
                              <w:rPr>
                                <w:rFonts w:asciiTheme="minorHAnsi" w:hAnsiTheme="minorHAnsi"/>
                                <w:b/>
                                <w:color w:val="FFFF00"/>
                                <w:sz w:val="36"/>
                              </w:rPr>
                              <w:t xml:space="preserve">This Friday @ 3:30! </w:t>
                            </w:r>
                          </w:p>
                          <w:p w:rsidR="00D34768" w:rsidRPr="00583611" w:rsidRDefault="00D34768" w:rsidP="00D34768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36"/>
                              </w:rPr>
                            </w:pPr>
                            <w:r w:rsidRPr="00583611">
                              <w:rPr>
                                <w:rFonts w:asciiTheme="minorHAnsi" w:hAnsiTheme="minorHAnsi"/>
                                <w:b/>
                                <w:color w:val="FFFF00"/>
                                <w:sz w:val="36"/>
                              </w:rPr>
                              <w:t>Attorney’s Lounge</w:t>
                            </w:r>
                          </w:p>
                          <w:p w:rsidR="00583611" w:rsidRPr="00583611" w:rsidRDefault="00583611" w:rsidP="00D34768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28"/>
                              </w:rPr>
                            </w:pPr>
                          </w:p>
                          <w:p w:rsidR="00583611" w:rsidRPr="00583611" w:rsidRDefault="00583611" w:rsidP="00D34768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32"/>
                              </w:rPr>
                            </w:pPr>
                            <w:r w:rsidRPr="00583611">
                              <w:rPr>
                                <w:rFonts w:asciiTheme="minorHAnsi" w:hAnsiTheme="minorHAnsi"/>
                                <w:b/>
                                <w:color w:val="FFFF00"/>
                                <w:sz w:val="32"/>
                              </w:rPr>
                              <w:t>This Friday is their last day with us! Get</w:t>
                            </w:r>
                            <w:r w:rsidR="006E0B74">
                              <w:rPr>
                                <w:rFonts w:asciiTheme="minorHAnsi" w:hAnsiTheme="minorHAnsi"/>
                                <w:b/>
                                <w:color w:val="FFFF00"/>
                                <w:sz w:val="32"/>
                              </w:rPr>
                              <w:t xml:space="preserve"> your quality time in this week </w:t>
                            </w:r>
                            <w:r w:rsidRPr="00583611">
                              <w:rPr>
                                <w:rFonts w:asciiTheme="minorHAnsi" w:hAnsiTheme="minorHAnsi"/>
                                <w:b/>
                                <w:color w:val="FFFF00"/>
                                <w:sz w:val="32"/>
                              </w:rPr>
                              <w:sym w:font="Wingdings" w:char="F04A"/>
                            </w:r>
                          </w:p>
                          <w:p w:rsidR="00D81674" w:rsidRPr="00D81674" w:rsidRDefault="00D81674" w:rsidP="00D34768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20"/>
                              </w:rPr>
                            </w:pPr>
                          </w:p>
                          <w:p w:rsidR="00D34768" w:rsidRDefault="00D81674" w:rsidP="00D81674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F21FF7" wp14:editId="4FC12B82">
                                  <wp:extent cx="942975" cy="866318"/>
                                  <wp:effectExtent l="0" t="0" r="0" b="0"/>
                                  <wp:docPr id="13" name="Picture 13" descr="C:\Users\cmonter\AppData\Local\Microsoft\Windows\Temporary Internet Files\Content.IE5\D2Z1EBQA\MM900236322[1]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cmonter\AppData\Local\Microsoft\Windows\Temporary Internet Files\Content.IE5\D2Z1EBQA\MM900236322[1].gif"/>
                                          <pic:cNvPicPr>
                                            <a:picLocks noChangeAspect="1" noChangeArrowheads="1" noCrop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6782" cy="8698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83611" w:rsidRDefault="00583611" w:rsidP="00D81674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</w:pPr>
                          </w:p>
                          <w:p w:rsidR="00D34768" w:rsidRDefault="00D34768" w:rsidP="00D34768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</w:pPr>
                          </w:p>
                          <w:p w:rsidR="00C8755E" w:rsidRDefault="00C8755E" w:rsidP="009B0BBB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</w:pPr>
                          </w:p>
                          <w:p w:rsidR="007C078E" w:rsidRDefault="007C078E" w:rsidP="009B0BBB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</w:pPr>
                          </w:p>
                          <w:p w:rsidR="007C078E" w:rsidRPr="00610109" w:rsidRDefault="007C078E" w:rsidP="009B0BBB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00"/>
                                <w:sz w:val="40"/>
                              </w:rPr>
                            </w:pPr>
                          </w:p>
                          <w:p w:rsidR="000E58BE" w:rsidRPr="005D715C" w:rsidRDefault="000E58BE" w:rsidP="009B0BBB">
                            <w:pPr>
                              <w:jc w:val="center"/>
                              <w:rPr>
                                <w:rFonts w:asciiTheme="minorHAnsi" w:hAnsiTheme="minorHAnsi"/>
                                <w:sz w:val="32"/>
                              </w:rPr>
                            </w:pPr>
                          </w:p>
                          <w:p w:rsidR="00AD547A" w:rsidRDefault="00AD547A" w:rsidP="009B0BBB">
                            <w:pPr>
                              <w:jc w:val="center"/>
                              <w:rPr>
                                <w:rFonts w:asciiTheme="minorHAnsi" w:hAnsiTheme="minorHAnsi"/>
                                <w:sz w:val="32"/>
                              </w:rPr>
                            </w:pPr>
                          </w:p>
                          <w:p w:rsidR="00AD547A" w:rsidRPr="005D715C" w:rsidRDefault="00AD547A" w:rsidP="009B0BBB">
                            <w:pPr>
                              <w:jc w:val="center"/>
                              <w:rPr>
                                <w:rFonts w:asciiTheme="minorHAnsi" w:hAnsiTheme="minorHAnsi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8" o:spid="_x0000_s1028" style="position:absolute;left:0;text-align:left;margin-left:245.8pt;margin-top:.9pt;width:279.3pt;height:348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" fillcolor="#0f243e [1615]" strokecolor="#31849b [2408]" strokeweight="2pt">
                <v:textbox inset=",,,0">
                  <w:txbxContent>
                    <w:p w:rsidR="009B0BBB" w:rsidRPr="00583611" w:rsidRDefault="006E0B74" w:rsidP="006E0B74">
                      <w:pPr>
                        <w:rPr>
                          <w:rFonts w:asciiTheme="minorHAnsi" w:hAnsiTheme="minorHAnsi"/>
                          <w:b/>
                          <w:color w:val="FF99FF"/>
                          <w:sz w:val="32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FF99FF"/>
                          <w:sz w:val="32"/>
                        </w:rPr>
                        <w:t xml:space="preserve">     </w:t>
                      </w:r>
                      <w:r w:rsidR="00D34768" w:rsidRPr="00583611">
                        <w:rPr>
                          <w:rFonts w:asciiTheme="minorHAnsi" w:hAnsiTheme="minorHAnsi"/>
                          <w:b/>
                          <w:color w:val="FF99FF"/>
                          <w:sz w:val="32"/>
                        </w:rPr>
                        <w:t>Chicago Office – Save the Date!</w:t>
                      </w:r>
                    </w:p>
                    <w:p w:rsidR="00C8755E" w:rsidRPr="00583611" w:rsidRDefault="00C8755E" w:rsidP="009B0BBB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16"/>
                        </w:rPr>
                      </w:pPr>
                    </w:p>
                    <w:p w:rsidR="00D34768" w:rsidRPr="00583611" w:rsidRDefault="00C8755E" w:rsidP="00D34768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</w:pPr>
                      <w:r w:rsidRPr="00583611"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  <w:t xml:space="preserve">Farewell Party </w:t>
                      </w:r>
                    </w:p>
                    <w:p w:rsidR="00D34768" w:rsidRPr="00D81674" w:rsidRDefault="00C8755E" w:rsidP="00D34768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</w:pPr>
                      <w:proofErr w:type="gramStart"/>
                      <w:r w:rsidRPr="00D81674"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  <w:t>for</w:t>
                      </w:r>
                      <w:proofErr w:type="gramEnd"/>
                      <w:r w:rsidRPr="00D81674"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  <w:t xml:space="preserve"> Katie Crandell </w:t>
                      </w:r>
                    </w:p>
                    <w:p w:rsidR="00D34768" w:rsidRDefault="00C8755E" w:rsidP="00583611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</w:pPr>
                      <w:proofErr w:type="gramStart"/>
                      <w:r w:rsidRPr="00D81674"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  <w:t>and</w:t>
                      </w:r>
                      <w:proofErr w:type="gramEnd"/>
                      <w:r w:rsidRPr="00D81674"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  <w:t xml:space="preserve"> Nick Infante</w:t>
                      </w:r>
                      <w:r w:rsidR="00583611"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  <w:t>!</w:t>
                      </w:r>
                    </w:p>
                    <w:p w:rsidR="00583611" w:rsidRPr="00583611" w:rsidRDefault="00583611" w:rsidP="00583611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28"/>
                        </w:rPr>
                      </w:pPr>
                    </w:p>
                    <w:p w:rsidR="00D81674" w:rsidRPr="00583611" w:rsidRDefault="00D34768" w:rsidP="00D34768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36"/>
                        </w:rPr>
                      </w:pPr>
                      <w:r w:rsidRPr="00583611">
                        <w:rPr>
                          <w:rFonts w:asciiTheme="minorHAnsi" w:hAnsiTheme="minorHAnsi"/>
                          <w:b/>
                          <w:color w:val="FFFF00"/>
                          <w:sz w:val="36"/>
                        </w:rPr>
                        <w:t xml:space="preserve">This Friday @ 3:30! </w:t>
                      </w:r>
                    </w:p>
                    <w:p w:rsidR="00D34768" w:rsidRPr="00583611" w:rsidRDefault="00D34768" w:rsidP="00D34768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36"/>
                        </w:rPr>
                      </w:pPr>
                      <w:r w:rsidRPr="00583611">
                        <w:rPr>
                          <w:rFonts w:asciiTheme="minorHAnsi" w:hAnsiTheme="minorHAnsi"/>
                          <w:b/>
                          <w:color w:val="FFFF00"/>
                          <w:sz w:val="36"/>
                        </w:rPr>
                        <w:t>Attorney’s Lounge</w:t>
                      </w:r>
                    </w:p>
                    <w:p w:rsidR="00583611" w:rsidRPr="00583611" w:rsidRDefault="00583611" w:rsidP="00D34768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28"/>
                        </w:rPr>
                      </w:pPr>
                    </w:p>
                    <w:p w:rsidR="00583611" w:rsidRPr="00583611" w:rsidRDefault="00583611" w:rsidP="00D34768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32"/>
                        </w:rPr>
                      </w:pPr>
                      <w:r w:rsidRPr="00583611">
                        <w:rPr>
                          <w:rFonts w:asciiTheme="minorHAnsi" w:hAnsiTheme="minorHAnsi"/>
                          <w:b/>
                          <w:color w:val="FFFF00"/>
                          <w:sz w:val="32"/>
                        </w:rPr>
                        <w:t>This Friday is their last day with us! Get</w:t>
                      </w:r>
                      <w:r w:rsidR="006E0B74">
                        <w:rPr>
                          <w:rFonts w:asciiTheme="minorHAnsi" w:hAnsiTheme="minorHAnsi"/>
                          <w:b/>
                          <w:color w:val="FFFF00"/>
                          <w:sz w:val="32"/>
                        </w:rPr>
                        <w:t xml:space="preserve"> your quality time in this week </w:t>
                      </w:r>
                      <w:r w:rsidRPr="00583611">
                        <w:rPr>
                          <w:rFonts w:asciiTheme="minorHAnsi" w:hAnsiTheme="minorHAnsi"/>
                          <w:b/>
                          <w:color w:val="FFFF00"/>
                          <w:sz w:val="32"/>
                        </w:rPr>
                        <w:sym w:font="Wingdings" w:char="F04A"/>
                      </w:r>
                    </w:p>
                    <w:p w:rsidR="00D81674" w:rsidRPr="00D81674" w:rsidRDefault="00D81674" w:rsidP="00D34768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20"/>
                        </w:rPr>
                      </w:pPr>
                    </w:p>
                    <w:p w:rsidR="00D34768" w:rsidRDefault="00D81674" w:rsidP="00D81674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CF21FF7" wp14:editId="4FC12B82">
                            <wp:extent cx="942975" cy="866318"/>
                            <wp:effectExtent l="0" t="0" r="0" b="0"/>
                            <wp:docPr id="13" name="Picture 13" descr="C:\Users\cmonter\AppData\Local\Microsoft\Windows\Temporary Internet Files\Content.IE5\D2Z1EBQA\MM900236322[1]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cmonter\AppData\Local\Microsoft\Windows\Temporary Internet Files\Content.IE5\D2Z1EBQA\MM900236322[1].gif"/>
                                    <pic:cNvPicPr>
                                      <a:picLocks noChangeAspect="1" noChangeArrowheads="1" noCrop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6782" cy="8698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83611" w:rsidRDefault="00583611" w:rsidP="00D81674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</w:pPr>
                    </w:p>
                    <w:p w:rsidR="00D34768" w:rsidRDefault="00D34768" w:rsidP="00D34768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</w:pPr>
                    </w:p>
                    <w:p w:rsidR="00C8755E" w:rsidRDefault="00C8755E" w:rsidP="009B0BBB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</w:pPr>
                    </w:p>
                    <w:p w:rsidR="007C078E" w:rsidRDefault="007C078E" w:rsidP="009B0BBB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</w:pPr>
                    </w:p>
                    <w:p w:rsidR="007C078E" w:rsidRPr="00610109" w:rsidRDefault="007C078E" w:rsidP="009B0BBB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00"/>
                          <w:sz w:val="40"/>
                        </w:rPr>
                      </w:pPr>
                    </w:p>
                    <w:p w:rsidR="000E58BE" w:rsidRPr="005D715C" w:rsidRDefault="000E58BE" w:rsidP="009B0BBB">
                      <w:pPr>
                        <w:jc w:val="center"/>
                        <w:rPr>
                          <w:rFonts w:asciiTheme="minorHAnsi" w:hAnsiTheme="minorHAnsi"/>
                          <w:sz w:val="32"/>
                        </w:rPr>
                      </w:pPr>
                    </w:p>
                    <w:p w:rsidR="00AD547A" w:rsidRDefault="00AD547A" w:rsidP="009B0BBB">
                      <w:pPr>
                        <w:jc w:val="center"/>
                        <w:rPr>
                          <w:rFonts w:asciiTheme="minorHAnsi" w:hAnsiTheme="minorHAnsi"/>
                          <w:sz w:val="32"/>
                        </w:rPr>
                      </w:pPr>
                    </w:p>
                    <w:p w:rsidR="00AD547A" w:rsidRPr="005D715C" w:rsidRDefault="00AD547A" w:rsidP="009B0BBB">
                      <w:pPr>
                        <w:jc w:val="center"/>
                        <w:rPr>
                          <w:rFonts w:asciiTheme="minorHAnsi" w:hAnsiTheme="minorHAnsi"/>
                          <w:sz w:val="3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40AC0E" wp14:editId="441577C4">
                <wp:simplePos x="0" y="0"/>
                <wp:positionH relativeFrom="column">
                  <wp:posOffset>-694055</wp:posOffset>
                </wp:positionH>
                <wp:positionV relativeFrom="paragraph">
                  <wp:posOffset>11430</wp:posOffset>
                </wp:positionV>
                <wp:extent cx="3657600" cy="4277995"/>
                <wp:effectExtent l="19050" t="19050" r="19050" b="2730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427799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83D" w:rsidRPr="006E0B74" w:rsidRDefault="00CC583D" w:rsidP="00CC583D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6"/>
                              </w:rPr>
                            </w:pPr>
                            <w:r w:rsidRPr="006E0B74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6"/>
                              </w:rPr>
                              <w:t>This Week’s Huddle Recap</w:t>
                            </w:r>
                          </w:p>
                          <w:p w:rsidR="00CC583D" w:rsidRPr="00E936B9" w:rsidRDefault="00CC583D" w:rsidP="00CC583D">
                            <w:pPr>
                              <w:jc w:val="center"/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</w:pPr>
                          </w:p>
                          <w:p w:rsidR="005F3850" w:rsidRPr="006E0B74" w:rsidRDefault="0079435C" w:rsidP="00D42D5A">
                            <w:pPr>
                              <w:jc w:val="center"/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</w:pPr>
                            <w:r w:rsidRPr="006E0B74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>Today’s</w:t>
                            </w:r>
                            <w:r w:rsidR="00E1018A" w:rsidRPr="006E0B74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 xml:space="preserve"> huddle </w:t>
                            </w:r>
                            <w:r w:rsidR="00E936B9" w:rsidRPr="006E0B74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>recapped certain aspects of the New Matter Intake procedure.</w:t>
                            </w:r>
                          </w:p>
                          <w:p w:rsidR="00032EA7" w:rsidRPr="00E936B9" w:rsidRDefault="00032EA7" w:rsidP="00D42D5A">
                            <w:pPr>
                              <w:jc w:val="center"/>
                              <w:rPr>
                                <w:rFonts w:asciiTheme="minorHAnsi" w:hAnsiTheme="minorHAnsi"/>
                                <w:color w:val="FFFFFF" w:themeColor="background1"/>
                                <w:sz w:val="32"/>
                              </w:rPr>
                            </w:pPr>
                          </w:p>
                          <w:p w:rsidR="00C8755E" w:rsidRDefault="00C8755E" w:rsidP="00D42D5A">
                            <w:pPr>
                              <w:jc w:val="center"/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</w:pPr>
                            <w:r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 xml:space="preserve">Also, remember last week </w:t>
                            </w:r>
                            <w:r w:rsidR="006E0B74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 xml:space="preserve">in this space </w:t>
                            </w:r>
                            <w:r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 xml:space="preserve">when I asked time </w:t>
                            </w:r>
                            <w:r w:rsidR="00D81674"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 xml:space="preserve">for </w:t>
                            </w:r>
                            <w:r w:rsidR="00E936B9"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 xml:space="preserve">new </w:t>
                            </w:r>
                            <w:r w:rsidR="00D81674"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 xml:space="preserve">matters </w:t>
                            </w:r>
                            <w:r w:rsidR="00D81674"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>pending conflict check</w:t>
                            </w:r>
                            <w:r w:rsidR="00E936B9"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>s</w:t>
                            </w:r>
                            <w:r w:rsidR="00D81674"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 xml:space="preserve"> </w:t>
                            </w:r>
                            <w:proofErr w:type="gramStart"/>
                            <w:r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>be</w:t>
                            </w:r>
                            <w:proofErr w:type="gramEnd"/>
                            <w:r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 xml:space="preserve"> entered under “9999”</w:t>
                            </w:r>
                            <w:r w:rsidR="00D81674"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>?</w:t>
                            </w:r>
                          </w:p>
                          <w:p w:rsidR="006E0B74" w:rsidRPr="00E936B9" w:rsidRDefault="006E0B74" w:rsidP="00D42D5A">
                            <w:pPr>
                              <w:jc w:val="center"/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</w:pPr>
                          </w:p>
                          <w:p w:rsidR="00C8755E" w:rsidRPr="00E936B9" w:rsidRDefault="00C8755E" w:rsidP="006E0B74">
                            <w:pPr>
                              <w:jc w:val="center"/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</w:pPr>
                            <w:r w:rsidRPr="006E0B74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6"/>
                              </w:rPr>
                              <w:t xml:space="preserve">What I meant </w:t>
                            </w:r>
                            <w:r w:rsidR="006E0B74" w:rsidRPr="006E0B74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6"/>
                              </w:rPr>
                              <w:t xml:space="preserve">to say </w:t>
                            </w:r>
                            <w:r w:rsidRPr="006E0B74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6"/>
                              </w:rPr>
                              <w:t>was “8888”</w:t>
                            </w:r>
                            <w:r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t xml:space="preserve"> </w:t>
                            </w:r>
                            <w:r w:rsidRPr="00E936B9"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  <w:sym w:font="Wingdings" w:char="F04A"/>
                            </w:r>
                          </w:p>
                          <w:p w:rsidR="003127F4" w:rsidRDefault="003127F4" w:rsidP="00D42D5A">
                            <w:pPr>
                              <w:jc w:val="center"/>
                              <w:rPr>
                                <w:rFonts w:asciiTheme="minorHAnsi" w:hAnsiTheme="minorHAnsi"/>
                                <w:color w:val="1F497D" w:themeColor="text2"/>
                                <w:sz w:val="28"/>
                              </w:rPr>
                            </w:pPr>
                          </w:p>
                          <w:p w:rsidR="00E1018A" w:rsidRPr="00D42D5A" w:rsidRDefault="00E1018A" w:rsidP="00CC583D">
                            <w:pPr>
                              <w:jc w:val="center"/>
                              <w:rPr>
                                <w:rFonts w:asciiTheme="minorHAnsi" w:hAnsiTheme="minorHAnsi"/>
                                <w:color w:val="1F497D" w:themeColor="text2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9" style="position:absolute;left:0;text-align:left;margin-left:-54.65pt;margin-top:.9pt;width:4in;height:336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" fillcolor="#943634 [2405]" strokecolor="#002060" strokeweight="2.25pt">
                <v:textbox>
                  <w:txbxContent>
                    <w:p w:rsidR="00CC583D" w:rsidRPr="006E0B74" w:rsidRDefault="00CC583D" w:rsidP="00CC583D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36"/>
                        </w:rPr>
                      </w:pPr>
                      <w:r w:rsidRPr="006E0B74">
                        <w:rPr>
                          <w:rFonts w:asciiTheme="minorHAnsi" w:hAnsiTheme="minorHAnsi"/>
                          <w:b/>
                          <w:color w:val="FFFFFF" w:themeColor="background1"/>
                          <w:sz w:val="36"/>
                        </w:rPr>
                        <w:t>This Week’s Huddle Recap</w:t>
                      </w:r>
                    </w:p>
                    <w:p w:rsidR="00CC583D" w:rsidRPr="00E936B9" w:rsidRDefault="00CC583D" w:rsidP="00CC583D">
                      <w:pPr>
                        <w:jc w:val="center"/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</w:pPr>
                    </w:p>
                    <w:p w:rsidR="005F3850" w:rsidRPr="006E0B74" w:rsidRDefault="0079435C" w:rsidP="00D42D5A">
                      <w:pPr>
                        <w:jc w:val="center"/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</w:pPr>
                      <w:r w:rsidRPr="006E0B74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>Today’s</w:t>
                      </w:r>
                      <w:r w:rsidR="00E1018A" w:rsidRPr="006E0B74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 xml:space="preserve"> huddle </w:t>
                      </w:r>
                      <w:r w:rsidR="00E936B9" w:rsidRPr="006E0B74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>recapped certain aspects of the New Matter Intake procedure.</w:t>
                      </w:r>
                    </w:p>
                    <w:p w:rsidR="00032EA7" w:rsidRPr="00E936B9" w:rsidRDefault="00032EA7" w:rsidP="00D42D5A">
                      <w:pPr>
                        <w:jc w:val="center"/>
                        <w:rPr>
                          <w:rFonts w:asciiTheme="minorHAnsi" w:hAnsiTheme="minorHAnsi"/>
                          <w:color w:val="FFFFFF" w:themeColor="background1"/>
                          <w:sz w:val="32"/>
                        </w:rPr>
                      </w:pPr>
                    </w:p>
                    <w:p w:rsidR="00C8755E" w:rsidRDefault="00C8755E" w:rsidP="00D42D5A">
                      <w:pPr>
                        <w:jc w:val="center"/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</w:pPr>
                      <w:r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 xml:space="preserve">Also, remember last week </w:t>
                      </w:r>
                      <w:r w:rsidR="006E0B74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 xml:space="preserve">in this space </w:t>
                      </w:r>
                      <w:r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 xml:space="preserve">when I asked time </w:t>
                      </w:r>
                      <w:r w:rsidR="00D81674"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 xml:space="preserve">for </w:t>
                      </w:r>
                      <w:r w:rsidR="00E936B9"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 xml:space="preserve">new </w:t>
                      </w:r>
                      <w:r w:rsidR="00D81674"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 xml:space="preserve">matters </w:t>
                      </w:r>
                      <w:r w:rsidR="00D81674"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>pending conflict check</w:t>
                      </w:r>
                      <w:r w:rsidR="00E936B9"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>s</w:t>
                      </w:r>
                      <w:r w:rsidR="00D81674"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 xml:space="preserve"> </w:t>
                      </w:r>
                      <w:proofErr w:type="gramStart"/>
                      <w:r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>be</w:t>
                      </w:r>
                      <w:proofErr w:type="gramEnd"/>
                      <w:r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 xml:space="preserve"> entered under “9999”</w:t>
                      </w:r>
                      <w:r w:rsidR="00D81674"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>?</w:t>
                      </w:r>
                    </w:p>
                    <w:p w:rsidR="006E0B74" w:rsidRPr="00E936B9" w:rsidRDefault="006E0B74" w:rsidP="00D42D5A">
                      <w:pPr>
                        <w:jc w:val="center"/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</w:pPr>
                    </w:p>
                    <w:p w:rsidR="00C8755E" w:rsidRPr="00E936B9" w:rsidRDefault="00C8755E" w:rsidP="006E0B74">
                      <w:pPr>
                        <w:jc w:val="center"/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</w:pPr>
                      <w:r w:rsidRPr="006E0B74">
                        <w:rPr>
                          <w:rFonts w:asciiTheme="minorHAnsi" w:hAnsiTheme="minorHAnsi"/>
                          <w:b/>
                          <w:color w:val="FFFFFF" w:themeColor="background1"/>
                          <w:sz w:val="36"/>
                        </w:rPr>
                        <w:t xml:space="preserve">What I meant </w:t>
                      </w:r>
                      <w:r w:rsidR="006E0B74" w:rsidRPr="006E0B74">
                        <w:rPr>
                          <w:rFonts w:asciiTheme="minorHAnsi" w:hAnsiTheme="minorHAnsi"/>
                          <w:b/>
                          <w:color w:val="FFFFFF" w:themeColor="background1"/>
                          <w:sz w:val="36"/>
                        </w:rPr>
                        <w:t xml:space="preserve">to say </w:t>
                      </w:r>
                      <w:r w:rsidRPr="006E0B74">
                        <w:rPr>
                          <w:rFonts w:asciiTheme="minorHAnsi" w:hAnsiTheme="minorHAnsi"/>
                          <w:b/>
                          <w:color w:val="FFFFFF" w:themeColor="background1"/>
                          <w:sz w:val="36"/>
                        </w:rPr>
                        <w:t>was “8888”</w:t>
                      </w:r>
                      <w:r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t xml:space="preserve"> </w:t>
                      </w:r>
                      <w:r w:rsidRPr="00E936B9"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  <w:sym w:font="Wingdings" w:char="F04A"/>
                      </w:r>
                    </w:p>
                    <w:p w:rsidR="003127F4" w:rsidRDefault="003127F4" w:rsidP="00D42D5A">
                      <w:pPr>
                        <w:jc w:val="center"/>
                        <w:rPr>
                          <w:rFonts w:asciiTheme="minorHAnsi" w:hAnsiTheme="minorHAnsi"/>
                          <w:color w:val="1F497D" w:themeColor="text2"/>
                          <w:sz w:val="28"/>
                        </w:rPr>
                      </w:pPr>
                    </w:p>
                    <w:p w:rsidR="00E1018A" w:rsidRPr="00D42D5A" w:rsidRDefault="00E1018A" w:rsidP="00CC583D">
                      <w:pPr>
                        <w:jc w:val="center"/>
                        <w:rPr>
                          <w:rFonts w:asciiTheme="minorHAnsi" w:hAnsiTheme="minorHAnsi"/>
                          <w:color w:val="1F497D" w:themeColor="text2"/>
                          <w:sz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765CF1" w:rsidRPr="00765CF1" w:rsidRDefault="00765CF1" w:rsidP="00765CF1"/>
    <w:p w:rsidR="00765CF1" w:rsidRPr="00765CF1" w:rsidRDefault="00765CF1" w:rsidP="00765CF1"/>
    <w:p w:rsidR="00765CF1" w:rsidRPr="00765CF1" w:rsidRDefault="00765CF1" w:rsidP="00765CF1"/>
    <w:p w:rsidR="00765CF1" w:rsidRPr="00765CF1" w:rsidRDefault="00765CF1" w:rsidP="00765CF1"/>
    <w:p w:rsidR="00765CF1" w:rsidRPr="00765CF1" w:rsidRDefault="00765CF1" w:rsidP="00765CF1"/>
    <w:p w:rsidR="00765CF1" w:rsidRPr="00765CF1" w:rsidRDefault="00765CF1" w:rsidP="00765CF1"/>
    <w:p w:rsidR="00765CF1" w:rsidRDefault="00765CF1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Pr="00765CF1" w:rsidRDefault="002C3CFA" w:rsidP="00765CF1"/>
    <w:p w:rsidR="00765CF1" w:rsidRPr="00765CF1" w:rsidRDefault="00583611" w:rsidP="00765CF1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85A62F6" wp14:editId="0E931BB7">
                <wp:simplePos x="0" y="0"/>
                <wp:positionH relativeFrom="column">
                  <wp:posOffset>-220980</wp:posOffset>
                </wp:positionH>
                <wp:positionV relativeFrom="paragraph">
                  <wp:posOffset>42545</wp:posOffset>
                </wp:positionV>
                <wp:extent cx="6558280" cy="3233420"/>
                <wp:effectExtent l="0" t="0" r="13970" b="24130"/>
                <wp:wrapNone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8280" cy="3233420"/>
                        </a:xfrm>
                        <a:prstGeom prst="roundRect">
                          <a:avLst/>
                        </a:prstGeom>
                        <a:solidFill>
                          <a:srgbClr val="FFCC00"/>
                        </a:solidFill>
                        <a:ln>
                          <a:solidFill>
                            <a:schemeClr val="tx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15530" w:rsidRPr="009D7B30" w:rsidRDefault="003127F4" w:rsidP="00E15530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17365D" w:themeColor="text2" w:themeShade="BF"/>
                                <w:sz w:val="36"/>
                              </w:rPr>
                            </w:pPr>
                            <w:r w:rsidRPr="009D7B30">
                              <w:rPr>
                                <w:rFonts w:asciiTheme="minorHAnsi" w:hAnsiTheme="minorHAnsi"/>
                                <w:b/>
                                <w:color w:val="17365D" w:themeColor="text2" w:themeShade="BF"/>
                                <w:sz w:val="36"/>
                              </w:rPr>
                              <w:t>Onward Bits &amp; Bytes</w:t>
                            </w:r>
                          </w:p>
                          <w:p w:rsidR="00DA5599" w:rsidRPr="00D80CFA" w:rsidRDefault="00DA5599" w:rsidP="00DA5599">
                            <w:pPr>
                              <w:jc w:val="center"/>
                              <w:rPr>
                                <w:rFonts w:asciiTheme="minorHAnsi" w:hAnsiTheme="minorHAnsi"/>
                                <w:color w:val="17365D" w:themeColor="text2" w:themeShade="BF"/>
                                <w:sz w:val="22"/>
                              </w:rPr>
                            </w:pPr>
                          </w:p>
                          <w:p w:rsidR="00DA5599" w:rsidRPr="009D7B30" w:rsidRDefault="009678B5" w:rsidP="00DA5599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i/>
                                <w:color w:val="17365D" w:themeColor="text2" w:themeShade="BF"/>
                                <w:sz w:val="28"/>
                              </w:rPr>
                            </w:pPr>
                            <w:r w:rsidRPr="009D7B30">
                              <w:rPr>
                                <w:rFonts w:asciiTheme="minorHAnsi" w:hAnsiTheme="minorHAnsi"/>
                                <w:b/>
                                <w:i/>
                                <w:color w:val="17365D" w:themeColor="text2" w:themeShade="BF"/>
                                <w:sz w:val="28"/>
                              </w:rPr>
                              <w:t>Please enjoy the following message from our friends at Onward…</w:t>
                            </w:r>
                          </w:p>
                          <w:p w:rsidR="009678B5" w:rsidRPr="009678B5" w:rsidRDefault="009678B5" w:rsidP="00DA5599">
                            <w:pPr>
                              <w:jc w:val="center"/>
                              <w:rPr>
                                <w:rFonts w:asciiTheme="minorHAnsi" w:hAnsiTheme="minorHAnsi"/>
                                <w:color w:val="17365D" w:themeColor="text2" w:themeShade="BF"/>
                              </w:rPr>
                            </w:pPr>
                          </w:p>
                          <w:p w:rsidR="009678B5" w:rsidRPr="009678B5" w:rsidRDefault="009678B5" w:rsidP="009678B5">
                            <w:pPr>
                              <w:jc w:val="center"/>
                              <w:rPr>
                                <w:rFonts w:asciiTheme="minorHAnsi" w:hAnsiTheme="minorHAnsi"/>
                                <w:color w:val="0F243E" w:themeColor="text2" w:themeShade="80"/>
                              </w:rPr>
                            </w:pPr>
                            <w:r w:rsidRPr="009678B5">
                              <w:rPr>
                                <w:rFonts w:asciiTheme="minorHAnsi" w:hAnsiTheme="minorHAnsi"/>
                                <w:color w:val="0F243E" w:themeColor="text2" w:themeShade="80"/>
                              </w:rPr>
                              <w:t xml:space="preserve">Onward would like to express our sincere appreciation for our professional relationship, and that we have enjoyed developing a more personal relationship with so many members of Nicolaides. </w:t>
                            </w:r>
                          </w:p>
                          <w:p w:rsidR="009678B5" w:rsidRPr="009678B5" w:rsidRDefault="009678B5" w:rsidP="009678B5">
                            <w:pPr>
                              <w:jc w:val="center"/>
                              <w:rPr>
                                <w:rFonts w:asciiTheme="minorHAnsi" w:hAnsiTheme="minorHAnsi"/>
                                <w:color w:val="0F243E" w:themeColor="text2" w:themeShade="80"/>
                              </w:rPr>
                            </w:pPr>
                          </w:p>
                          <w:p w:rsidR="009678B5" w:rsidRPr="009678B5" w:rsidRDefault="009678B5" w:rsidP="009678B5">
                            <w:pPr>
                              <w:jc w:val="center"/>
                              <w:rPr>
                                <w:rFonts w:asciiTheme="minorHAnsi" w:hAnsiTheme="minorHAnsi"/>
                                <w:color w:val="0F243E" w:themeColor="text2" w:themeShade="80"/>
                              </w:rPr>
                            </w:pPr>
                            <w:r w:rsidRPr="009678B5">
                              <w:rPr>
                                <w:rFonts w:asciiTheme="minorHAnsi" w:hAnsiTheme="minorHAnsi"/>
                                <w:color w:val="0F243E" w:themeColor="text2" w:themeShade="80"/>
                              </w:rPr>
                              <w:t xml:space="preserve">We would like to remind you that those personal relationships should not override the need to follow procedure.  When you need our assistance, please create a Service Ticket through the Onward Support Icon.  You may certainly address that ticket to a particular member of our staff, but it is important that we capture the information in our system in order that we may provide the best possible support to the firm.  </w:t>
                            </w:r>
                          </w:p>
                          <w:p w:rsidR="009678B5" w:rsidRPr="009678B5" w:rsidRDefault="009678B5" w:rsidP="009678B5">
                            <w:pPr>
                              <w:jc w:val="center"/>
                              <w:rPr>
                                <w:rFonts w:asciiTheme="minorHAnsi" w:hAnsiTheme="minorHAnsi"/>
                                <w:color w:val="0F243E" w:themeColor="text2" w:themeShade="80"/>
                              </w:rPr>
                            </w:pPr>
                          </w:p>
                          <w:p w:rsidR="009678B5" w:rsidRPr="009678B5" w:rsidRDefault="009678B5" w:rsidP="009678B5">
                            <w:pPr>
                              <w:jc w:val="center"/>
                              <w:rPr>
                                <w:rFonts w:asciiTheme="minorHAnsi" w:hAnsiTheme="minorHAnsi"/>
                                <w:color w:val="0F243E" w:themeColor="text2" w:themeShade="8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F243E" w:themeColor="text2" w:themeShade="80"/>
                              </w:rPr>
                              <w:t xml:space="preserve">We appreciate your cooperation, </w:t>
                            </w:r>
                            <w:r w:rsidRPr="009678B5">
                              <w:rPr>
                                <w:rFonts w:asciiTheme="minorHAnsi" w:hAnsiTheme="minorHAnsi"/>
                                <w:color w:val="0F243E" w:themeColor="text2" w:themeShade="80"/>
                              </w:rPr>
                              <w:t>and our continued relationships.</w:t>
                            </w:r>
                          </w:p>
                          <w:p w:rsidR="009678B5" w:rsidRDefault="009678B5" w:rsidP="00DA5599">
                            <w:pPr>
                              <w:jc w:val="center"/>
                            </w:pPr>
                          </w:p>
                          <w:p w:rsidR="00DA5599" w:rsidRDefault="00DA5599" w:rsidP="00DF31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6" o:spid="_x0000_s1030" style="position:absolute;left:0;text-align:left;margin-left:-17.4pt;margin-top:3.35pt;width:516.4pt;height:254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" fillcolor="#fc0" strokecolor="#0f243e [1615]" strokeweight="2pt">
                <v:textbox inset=",7.2pt,,7.2pt">
                  <w:txbxContent>
                    <w:p w:rsidR="00E15530" w:rsidRPr="009D7B30" w:rsidRDefault="003127F4" w:rsidP="00E15530">
                      <w:pPr>
                        <w:jc w:val="center"/>
                        <w:rPr>
                          <w:rFonts w:asciiTheme="minorHAnsi" w:hAnsiTheme="minorHAnsi"/>
                          <w:b/>
                          <w:color w:val="17365D" w:themeColor="text2" w:themeShade="BF"/>
                          <w:sz w:val="36"/>
                        </w:rPr>
                      </w:pPr>
                      <w:r w:rsidRPr="009D7B30">
                        <w:rPr>
                          <w:rFonts w:asciiTheme="minorHAnsi" w:hAnsiTheme="minorHAnsi"/>
                          <w:b/>
                          <w:color w:val="17365D" w:themeColor="text2" w:themeShade="BF"/>
                          <w:sz w:val="36"/>
                        </w:rPr>
                        <w:t>Onward Bits &amp; Bytes</w:t>
                      </w:r>
                    </w:p>
                    <w:p w:rsidR="00DA5599" w:rsidRPr="00D80CFA" w:rsidRDefault="00DA5599" w:rsidP="00DA5599">
                      <w:pPr>
                        <w:jc w:val="center"/>
                        <w:rPr>
                          <w:rFonts w:asciiTheme="minorHAnsi" w:hAnsiTheme="minorHAnsi"/>
                          <w:color w:val="17365D" w:themeColor="text2" w:themeShade="BF"/>
                          <w:sz w:val="22"/>
                        </w:rPr>
                      </w:pPr>
                    </w:p>
                    <w:p w:rsidR="00DA5599" w:rsidRPr="009D7B30" w:rsidRDefault="009678B5" w:rsidP="00DA5599">
                      <w:pPr>
                        <w:jc w:val="center"/>
                        <w:rPr>
                          <w:rFonts w:asciiTheme="minorHAnsi" w:hAnsiTheme="minorHAnsi"/>
                          <w:b/>
                          <w:i/>
                          <w:color w:val="17365D" w:themeColor="text2" w:themeShade="BF"/>
                          <w:sz w:val="28"/>
                        </w:rPr>
                      </w:pPr>
                      <w:r w:rsidRPr="009D7B30">
                        <w:rPr>
                          <w:rFonts w:asciiTheme="minorHAnsi" w:hAnsiTheme="minorHAnsi"/>
                          <w:b/>
                          <w:i/>
                          <w:color w:val="17365D" w:themeColor="text2" w:themeShade="BF"/>
                          <w:sz w:val="28"/>
                        </w:rPr>
                        <w:t>Please enjoy the following message from our friends at Onward…</w:t>
                      </w:r>
                    </w:p>
                    <w:p w:rsidR="009678B5" w:rsidRPr="009678B5" w:rsidRDefault="009678B5" w:rsidP="00DA5599">
                      <w:pPr>
                        <w:jc w:val="center"/>
                        <w:rPr>
                          <w:rFonts w:asciiTheme="minorHAnsi" w:hAnsiTheme="minorHAnsi"/>
                          <w:color w:val="17365D" w:themeColor="text2" w:themeShade="BF"/>
                        </w:rPr>
                      </w:pPr>
                    </w:p>
                    <w:p w:rsidR="009678B5" w:rsidRPr="009678B5" w:rsidRDefault="009678B5" w:rsidP="009678B5">
                      <w:pPr>
                        <w:jc w:val="center"/>
                        <w:rPr>
                          <w:rFonts w:asciiTheme="minorHAnsi" w:hAnsiTheme="minorHAnsi"/>
                          <w:color w:val="0F243E" w:themeColor="text2" w:themeShade="80"/>
                        </w:rPr>
                      </w:pPr>
                      <w:r w:rsidRPr="009678B5">
                        <w:rPr>
                          <w:rFonts w:asciiTheme="minorHAnsi" w:hAnsiTheme="minorHAnsi"/>
                          <w:color w:val="0F243E" w:themeColor="text2" w:themeShade="80"/>
                        </w:rPr>
                        <w:t xml:space="preserve">Onward would like to express our sincere appreciation for our professional relationship, and that we have enjoyed developing a more personal relationship with so many members of Nicolaides. </w:t>
                      </w:r>
                    </w:p>
                    <w:p w:rsidR="009678B5" w:rsidRPr="009678B5" w:rsidRDefault="009678B5" w:rsidP="009678B5">
                      <w:pPr>
                        <w:jc w:val="center"/>
                        <w:rPr>
                          <w:rFonts w:asciiTheme="minorHAnsi" w:hAnsiTheme="minorHAnsi"/>
                          <w:color w:val="0F243E" w:themeColor="text2" w:themeShade="80"/>
                        </w:rPr>
                      </w:pPr>
                    </w:p>
                    <w:p w:rsidR="009678B5" w:rsidRPr="009678B5" w:rsidRDefault="009678B5" w:rsidP="009678B5">
                      <w:pPr>
                        <w:jc w:val="center"/>
                        <w:rPr>
                          <w:rFonts w:asciiTheme="minorHAnsi" w:hAnsiTheme="minorHAnsi"/>
                          <w:color w:val="0F243E" w:themeColor="text2" w:themeShade="80"/>
                        </w:rPr>
                      </w:pPr>
                      <w:r w:rsidRPr="009678B5">
                        <w:rPr>
                          <w:rFonts w:asciiTheme="minorHAnsi" w:hAnsiTheme="minorHAnsi"/>
                          <w:color w:val="0F243E" w:themeColor="text2" w:themeShade="80"/>
                        </w:rPr>
                        <w:t xml:space="preserve">We would like to remind you that those personal relationships should not override the need to follow procedure.  When you need our assistance, please create a Service Ticket through the Onward Support Icon.  You may certainly address that ticket to a particular member of our staff, but it is important that we capture the information in our system in order that we may provide the best possible support to the firm.  </w:t>
                      </w:r>
                    </w:p>
                    <w:p w:rsidR="009678B5" w:rsidRPr="009678B5" w:rsidRDefault="009678B5" w:rsidP="009678B5">
                      <w:pPr>
                        <w:jc w:val="center"/>
                        <w:rPr>
                          <w:rFonts w:asciiTheme="minorHAnsi" w:hAnsiTheme="minorHAnsi"/>
                          <w:color w:val="0F243E" w:themeColor="text2" w:themeShade="80"/>
                        </w:rPr>
                      </w:pPr>
                    </w:p>
                    <w:p w:rsidR="009678B5" w:rsidRPr="009678B5" w:rsidRDefault="009678B5" w:rsidP="009678B5">
                      <w:pPr>
                        <w:jc w:val="center"/>
                        <w:rPr>
                          <w:rFonts w:asciiTheme="minorHAnsi" w:hAnsiTheme="minorHAnsi"/>
                          <w:color w:val="0F243E" w:themeColor="text2" w:themeShade="80"/>
                        </w:rPr>
                      </w:pPr>
                      <w:r>
                        <w:rPr>
                          <w:rFonts w:asciiTheme="minorHAnsi" w:hAnsiTheme="minorHAnsi"/>
                          <w:color w:val="0F243E" w:themeColor="text2" w:themeShade="80"/>
                        </w:rPr>
                        <w:t xml:space="preserve">We appreciate your cooperation, </w:t>
                      </w:r>
                      <w:r w:rsidRPr="009678B5">
                        <w:rPr>
                          <w:rFonts w:asciiTheme="minorHAnsi" w:hAnsiTheme="minorHAnsi"/>
                          <w:color w:val="0F243E" w:themeColor="text2" w:themeShade="80"/>
                        </w:rPr>
                        <w:t>and our continued relationships.</w:t>
                      </w:r>
                    </w:p>
                    <w:p w:rsidR="009678B5" w:rsidRDefault="009678B5" w:rsidP="00DA5599">
                      <w:pPr>
                        <w:jc w:val="center"/>
                      </w:pPr>
                    </w:p>
                    <w:p w:rsidR="00DA5599" w:rsidRDefault="00DA5599" w:rsidP="00DF31A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765CF1" w:rsidRPr="00765CF1" w:rsidRDefault="00765CF1" w:rsidP="00765CF1"/>
    <w:p w:rsidR="00765CF1" w:rsidRPr="00765CF1" w:rsidRDefault="00765CF1" w:rsidP="00765CF1"/>
    <w:p w:rsidR="00765CF1" w:rsidRDefault="00765CF1" w:rsidP="00765CF1"/>
    <w:p w:rsidR="00663543" w:rsidRPr="00765CF1" w:rsidRDefault="00765CF1" w:rsidP="00765CF1">
      <w:pPr>
        <w:tabs>
          <w:tab w:val="left" w:pos="3015"/>
        </w:tabs>
      </w:pPr>
      <w:r>
        <w:tab/>
      </w:r>
    </w:p>
    <w:sectPr w:rsidR="00663543" w:rsidRPr="00765CF1" w:rsidSect="00DD402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567" w:rsidRDefault="00F86567">
      <w:r>
        <w:separator/>
      </w:r>
    </w:p>
  </w:endnote>
  <w:endnote w:type="continuationSeparator" w:id="0">
    <w:p w:rsidR="00F86567" w:rsidRDefault="00F86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567" w:rsidRDefault="00F86567">
      <w:r>
        <w:separator/>
      </w:r>
    </w:p>
  </w:footnote>
  <w:footnote w:type="continuationSeparator" w:id="0">
    <w:p w:rsidR="00F86567" w:rsidRDefault="00F86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16098"/>
    <w:multiLevelType w:val="multilevel"/>
    <w:tmpl w:val="836C4482"/>
    <w:lvl w:ilvl="0">
      <w:start w:val="1"/>
      <w:numFmt w:val="upperRoman"/>
      <w:suff w:val="nothing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1">
    <w:nsid w:val="21C95452"/>
    <w:multiLevelType w:val="multilevel"/>
    <w:tmpl w:val="E4FC3524"/>
    <w:lvl w:ilvl="0">
      <w:start w:val="1"/>
      <w:numFmt w:val="upperRoman"/>
      <w:suff w:val="nothing"/>
      <w:lvlText w:val="%1."/>
      <w:lvlJc w:val="center"/>
      <w:pPr>
        <w:ind w:left="720" w:hanging="432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2">
    <w:nsid w:val="3E527EF7"/>
    <w:multiLevelType w:val="multilevel"/>
    <w:tmpl w:val="CCD6C516"/>
    <w:lvl w:ilvl="0">
      <w:start w:val="1"/>
      <w:numFmt w:val="upperRoman"/>
      <w:pStyle w:val="7OutlineLeft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upperLetter"/>
      <w:pStyle w:val="7OutlineLeft2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pStyle w:val="7OutlineLeft3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pStyle w:val="7OutlineLeft4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pStyle w:val="7OutlineLeft5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pStyle w:val="7OutlineLeft6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pStyle w:val="7OutlineLeft7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pStyle w:val="7OutlineLeft8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pStyle w:val="7OutlineLeft9"/>
      <w:lvlText w:val="(%9)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3">
    <w:nsid w:val="461A1ECA"/>
    <w:multiLevelType w:val="multilevel"/>
    <w:tmpl w:val="4948AD88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4">
    <w:nsid w:val="466A0E53"/>
    <w:multiLevelType w:val="hybridMultilevel"/>
    <w:tmpl w:val="872AFC30"/>
    <w:lvl w:ilvl="0" w:tplc="7A36FABA">
      <w:start w:val="1"/>
      <w:numFmt w:val="bullet"/>
      <w:pStyle w:val="5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F3A5B63"/>
    <w:multiLevelType w:val="multilevel"/>
    <w:tmpl w:val="D1A408BA"/>
    <w:lvl w:ilvl="0">
      <w:start w:val="1"/>
      <w:numFmt w:val="upperRoman"/>
      <w:pStyle w:val="6CenterOuline1"/>
      <w:suff w:val="nothing"/>
      <w:lvlText w:val="%1."/>
      <w:lvlJc w:val="center"/>
      <w:pPr>
        <w:ind w:left="1440" w:hanging="432"/>
      </w:pPr>
      <w:rPr>
        <w:rFonts w:hint="default"/>
      </w:rPr>
    </w:lvl>
    <w:lvl w:ilvl="1">
      <w:start w:val="1"/>
      <w:numFmt w:val="upperLetter"/>
      <w:pStyle w:val="6OutlineCenter2"/>
      <w:lvlText w:val="%2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>
      <w:start w:val="1"/>
      <w:numFmt w:val="decimal"/>
      <w:pStyle w:val="6OutlineCenter3"/>
      <w:lvlText w:val="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lowerLetter"/>
      <w:pStyle w:val="6OutlineCenter4"/>
      <w:lvlText w:val="%4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4">
      <w:start w:val="1"/>
      <w:numFmt w:val="decimal"/>
      <w:pStyle w:val="6OutlineCenter5"/>
      <w:lvlText w:val="(%5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5">
      <w:start w:val="1"/>
      <w:numFmt w:val="lowerLetter"/>
      <w:pStyle w:val="6OutlineCenter6"/>
      <w:lvlText w:val="(%6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6">
      <w:start w:val="1"/>
      <w:numFmt w:val="lowerRoman"/>
      <w:pStyle w:val="6OutlineCenter7"/>
      <w:lvlText w:val="(%7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7">
      <w:start w:val="1"/>
      <w:numFmt w:val="upperLetter"/>
      <w:pStyle w:val="6OutlineCenter8"/>
      <w:lvlText w:val="(%8)"/>
      <w:lvlJc w:val="left"/>
      <w:pPr>
        <w:tabs>
          <w:tab w:val="num" w:pos="6480"/>
        </w:tabs>
        <w:ind w:left="6480" w:hanging="720"/>
      </w:pPr>
      <w:rPr>
        <w:rFonts w:hint="default"/>
      </w:rPr>
    </w:lvl>
    <w:lvl w:ilvl="8">
      <w:start w:val="1"/>
      <w:numFmt w:val="upperRoman"/>
      <w:pStyle w:val="6OutlineCenter9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6">
    <w:nsid w:val="7FB47AB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567"/>
    <w:rsid w:val="00032EA7"/>
    <w:rsid w:val="0004798E"/>
    <w:rsid w:val="0006075E"/>
    <w:rsid w:val="00074EE4"/>
    <w:rsid w:val="000D7564"/>
    <w:rsid w:val="000E58BE"/>
    <w:rsid w:val="000E68BB"/>
    <w:rsid w:val="000F0272"/>
    <w:rsid w:val="001348C4"/>
    <w:rsid w:val="00157CF9"/>
    <w:rsid w:val="001C3210"/>
    <w:rsid w:val="001E26EB"/>
    <w:rsid w:val="001F57B9"/>
    <w:rsid w:val="002135B7"/>
    <w:rsid w:val="00266429"/>
    <w:rsid w:val="002C3CFA"/>
    <w:rsid w:val="002D01F6"/>
    <w:rsid w:val="003127F4"/>
    <w:rsid w:val="0032517B"/>
    <w:rsid w:val="003944EF"/>
    <w:rsid w:val="003A7758"/>
    <w:rsid w:val="003E31EA"/>
    <w:rsid w:val="004278CA"/>
    <w:rsid w:val="00453146"/>
    <w:rsid w:val="004616D1"/>
    <w:rsid w:val="004E7466"/>
    <w:rsid w:val="00523F7E"/>
    <w:rsid w:val="00583611"/>
    <w:rsid w:val="00590180"/>
    <w:rsid w:val="005D4F8C"/>
    <w:rsid w:val="005D51E4"/>
    <w:rsid w:val="005D715C"/>
    <w:rsid w:val="005E7AB2"/>
    <w:rsid w:val="005F3850"/>
    <w:rsid w:val="00610109"/>
    <w:rsid w:val="00641004"/>
    <w:rsid w:val="00663543"/>
    <w:rsid w:val="00670CBF"/>
    <w:rsid w:val="006B3F1F"/>
    <w:rsid w:val="006E0B74"/>
    <w:rsid w:val="00720378"/>
    <w:rsid w:val="007247FE"/>
    <w:rsid w:val="00724EF2"/>
    <w:rsid w:val="00765CF1"/>
    <w:rsid w:val="0079435C"/>
    <w:rsid w:val="007C078E"/>
    <w:rsid w:val="00896794"/>
    <w:rsid w:val="008A0F41"/>
    <w:rsid w:val="009006C2"/>
    <w:rsid w:val="00926653"/>
    <w:rsid w:val="00964DCF"/>
    <w:rsid w:val="009678B5"/>
    <w:rsid w:val="009B0BBB"/>
    <w:rsid w:val="009D7B30"/>
    <w:rsid w:val="00AC2700"/>
    <w:rsid w:val="00AD547A"/>
    <w:rsid w:val="00AE7216"/>
    <w:rsid w:val="00B749EC"/>
    <w:rsid w:val="00B85D94"/>
    <w:rsid w:val="00B95C8E"/>
    <w:rsid w:val="00B96108"/>
    <w:rsid w:val="00C8755E"/>
    <w:rsid w:val="00CC4195"/>
    <w:rsid w:val="00CC583D"/>
    <w:rsid w:val="00CF4034"/>
    <w:rsid w:val="00D1616C"/>
    <w:rsid w:val="00D34768"/>
    <w:rsid w:val="00D42D5A"/>
    <w:rsid w:val="00D64086"/>
    <w:rsid w:val="00D80CFA"/>
    <w:rsid w:val="00D81674"/>
    <w:rsid w:val="00D91EDE"/>
    <w:rsid w:val="00DA5599"/>
    <w:rsid w:val="00DD1E44"/>
    <w:rsid w:val="00DD402A"/>
    <w:rsid w:val="00DF31AE"/>
    <w:rsid w:val="00DF7610"/>
    <w:rsid w:val="00E0705C"/>
    <w:rsid w:val="00E1018A"/>
    <w:rsid w:val="00E139AC"/>
    <w:rsid w:val="00E15530"/>
    <w:rsid w:val="00E2664E"/>
    <w:rsid w:val="00E55472"/>
    <w:rsid w:val="00E936B9"/>
    <w:rsid w:val="00F3515F"/>
    <w:rsid w:val="00F66AA6"/>
    <w:rsid w:val="00F8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4" w:defSemiHidden="0" w:defUnhideWhenUsed="0" w:defQFormat="0" w:count="267">
    <w:lsdException w:name="Normal" w:uiPriority="0" w:qFormat="1"/>
    <w:lsdException w:name="heading 1" w:semiHidden="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uiPriority="0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qFormat="1"/>
    <w:lsdException w:name="table of figures" w:semiHidden="1"/>
    <w:lsdException w:name="envelope address" w:uiPriority="0"/>
    <w:lsdException w:name="envelope return" w:uiPriority="0"/>
    <w:lsdException w:name="footnote reference" w:uiPriority="0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uiPriority="0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 w:uiPriority="99"/>
    <w:lsdException w:name="E-mail Signature" w:semiHidden="1"/>
    <w:lsdException w:name="HTML Top of Form" w:uiPriority="0"/>
    <w:lsdException w:name="HTML Bottom of Form" w:uiPriority="0"/>
    <w:lsdException w:name="Normal (Web)" w:semiHidden="1" w:uiPriority="99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uiPriority="0"/>
    <w:lsdException w:name="annotation subject" w:semiHidden="1"/>
    <w:lsdException w:name="No List" w:uiPriority="0"/>
    <w:lsdException w:name="Outline List 1" w:locked="1" w:uiPriority="0"/>
    <w:lsdException w:name="Outline List 2" w:locked="1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1"/>
    <w:lsdException w:name="Table Grid" w:uiPriority="0"/>
    <w:lsdException w:name="Table Theme" w:uiPriority="0"/>
    <w:lsdException w:name="Placeholder Text" w:semiHidden="1" w:uiPriority="99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aliases w:val="0Normal"/>
    <w:qFormat/>
    <w:rsid w:val="00E2664E"/>
    <w:pPr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BodyTxt">
    <w:name w:val="1BodyTxt"/>
    <w:basedOn w:val="Normal"/>
    <w:qFormat/>
    <w:pPr>
      <w:spacing w:before="240"/>
    </w:pPr>
  </w:style>
  <w:style w:type="paragraph" w:customStyle="1" w:styleId="2FirstLine">
    <w:name w:val="2FirstLine"/>
    <w:basedOn w:val="Normal"/>
    <w:qFormat/>
    <w:pPr>
      <w:spacing w:before="240"/>
      <w:ind w:firstLine="720"/>
    </w:pPr>
  </w:style>
  <w:style w:type="paragraph" w:customStyle="1" w:styleId="3Indent">
    <w:name w:val="3Indent"/>
    <w:basedOn w:val="Normal"/>
    <w:qFormat/>
    <w:pPr>
      <w:spacing w:before="240"/>
      <w:ind w:left="720" w:right="720"/>
    </w:pPr>
  </w:style>
  <w:style w:type="paragraph" w:customStyle="1" w:styleId="4Quote">
    <w:name w:val="4Quote"/>
    <w:basedOn w:val="Normal"/>
    <w:qFormat/>
    <w:pPr>
      <w:spacing w:before="240"/>
      <w:ind w:left="1440" w:right="1440"/>
    </w:pPr>
  </w:style>
  <w:style w:type="paragraph" w:customStyle="1" w:styleId="5Bullets">
    <w:name w:val="5Bullets"/>
    <w:basedOn w:val="Normal"/>
    <w:qFormat/>
    <w:pPr>
      <w:numPr>
        <w:numId w:val="1"/>
      </w:numPr>
      <w:spacing w:before="240"/>
      <w:ind w:left="1440" w:hanging="720"/>
    </w:pPr>
  </w:style>
  <w:style w:type="paragraph" w:customStyle="1" w:styleId="6CenterOuline1">
    <w:name w:val="6CenterOuline1"/>
    <w:basedOn w:val="Normal"/>
    <w:qFormat/>
    <w:pPr>
      <w:numPr>
        <w:numId w:val="2"/>
      </w:numPr>
      <w:spacing w:before="240"/>
      <w:ind w:left="0" w:firstLine="0"/>
      <w:jc w:val="center"/>
      <w:outlineLvl w:val="0"/>
    </w:pPr>
    <w:rPr>
      <w:b/>
    </w:rPr>
  </w:style>
  <w:style w:type="paragraph" w:customStyle="1" w:styleId="6OutlineCenter2">
    <w:name w:val="6OutlineCenter2"/>
    <w:basedOn w:val="6CenterOuline1"/>
    <w:uiPriority w:val="1"/>
    <w:pPr>
      <w:numPr>
        <w:ilvl w:val="1"/>
      </w:numPr>
      <w:jc w:val="both"/>
      <w:outlineLvl w:val="1"/>
    </w:pPr>
  </w:style>
  <w:style w:type="paragraph" w:customStyle="1" w:styleId="6OutlineCenter3">
    <w:name w:val="6OutlineCenter3"/>
    <w:basedOn w:val="6OutlineCenter2"/>
    <w:uiPriority w:val="1"/>
    <w:pPr>
      <w:numPr>
        <w:ilvl w:val="2"/>
      </w:numPr>
      <w:outlineLvl w:val="2"/>
    </w:pPr>
  </w:style>
  <w:style w:type="paragraph" w:customStyle="1" w:styleId="6OutlineCenter4">
    <w:name w:val="6OutlineCenter4"/>
    <w:basedOn w:val="6OutlineCenter3"/>
    <w:uiPriority w:val="1"/>
    <w:pPr>
      <w:numPr>
        <w:ilvl w:val="3"/>
      </w:numPr>
      <w:outlineLvl w:val="3"/>
    </w:pPr>
  </w:style>
  <w:style w:type="paragraph" w:customStyle="1" w:styleId="6OutlineCenter5">
    <w:name w:val="6OutlineCenter5"/>
    <w:basedOn w:val="6OutlineCenter4"/>
    <w:uiPriority w:val="1"/>
    <w:pPr>
      <w:numPr>
        <w:ilvl w:val="4"/>
      </w:numPr>
      <w:outlineLvl w:val="4"/>
    </w:pPr>
  </w:style>
  <w:style w:type="paragraph" w:customStyle="1" w:styleId="6OutlineCenter6">
    <w:name w:val="6OutlineCenter6"/>
    <w:basedOn w:val="6OutlineCenter5"/>
    <w:uiPriority w:val="1"/>
    <w:pPr>
      <w:numPr>
        <w:ilvl w:val="5"/>
      </w:numPr>
      <w:outlineLvl w:val="5"/>
    </w:pPr>
  </w:style>
  <w:style w:type="paragraph" w:customStyle="1" w:styleId="6OutlineCenter7">
    <w:name w:val="6OutlineCenter7"/>
    <w:basedOn w:val="6OutlineCenter6"/>
    <w:uiPriority w:val="1"/>
    <w:pPr>
      <w:numPr>
        <w:ilvl w:val="6"/>
      </w:numPr>
      <w:outlineLvl w:val="6"/>
    </w:pPr>
  </w:style>
  <w:style w:type="paragraph" w:customStyle="1" w:styleId="6OutlineCenter8">
    <w:name w:val="6OutlineCenter8"/>
    <w:basedOn w:val="6OutlineCenter7"/>
    <w:uiPriority w:val="1"/>
    <w:pPr>
      <w:numPr>
        <w:ilvl w:val="7"/>
      </w:numPr>
      <w:outlineLvl w:val="7"/>
    </w:pPr>
  </w:style>
  <w:style w:type="paragraph" w:customStyle="1" w:styleId="6OutlineCenter9">
    <w:name w:val="6OutlineCenter9"/>
    <w:basedOn w:val="6OutlineCenter8"/>
    <w:uiPriority w:val="1"/>
    <w:pPr>
      <w:numPr>
        <w:ilvl w:val="8"/>
      </w:numPr>
      <w:outlineLvl w:val="8"/>
    </w:pPr>
  </w:style>
  <w:style w:type="paragraph" w:customStyle="1" w:styleId="7OutlineLeft1">
    <w:name w:val="7OutlineLeft1"/>
    <w:basedOn w:val="Normal"/>
    <w:qFormat/>
    <w:pPr>
      <w:numPr>
        <w:numId w:val="6"/>
      </w:numPr>
      <w:spacing w:before="240"/>
      <w:outlineLvl w:val="0"/>
    </w:pPr>
    <w:rPr>
      <w:b/>
    </w:rPr>
  </w:style>
  <w:style w:type="paragraph" w:customStyle="1" w:styleId="7OutlineLeft2">
    <w:name w:val="7OutlineLeft2"/>
    <w:basedOn w:val="7OutlineLeft1"/>
    <w:uiPriority w:val="1"/>
    <w:pPr>
      <w:numPr>
        <w:ilvl w:val="1"/>
      </w:numPr>
      <w:outlineLvl w:val="1"/>
    </w:pPr>
  </w:style>
  <w:style w:type="paragraph" w:customStyle="1" w:styleId="7OutlineLeft3">
    <w:name w:val="7OutlineLeft3"/>
    <w:basedOn w:val="7OutlineLeft2"/>
    <w:uiPriority w:val="1"/>
    <w:pPr>
      <w:numPr>
        <w:ilvl w:val="2"/>
      </w:numPr>
      <w:outlineLvl w:val="2"/>
    </w:pPr>
  </w:style>
  <w:style w:type="paragraph" w:customStyle="1" w:styleId="7OutlineLeft4">
    <w:name w:val="7OutlineLeft4"/>
    <w:basedOn w:val="7OutlineLeft3"/>
    <w:uiPriority w:val="1"/>
    <w:pPr>
      <w:numPr>
        <w:ilvl w:val="3"/>
      </w:numPr>
      <w:outlineLvl w:val="3"/>
    </w:pPr>
  </w:style>
  <w:style w:type="paragraph" w:customStyle="1" w:styleId="7OutlineLeft5">
    <w:name w:val="7OutlineLeft5"/>
    <w:basedOn w:val="7OutlineLeft4"/>
    <w:uiPriority w:val="1"/>
    <w:pPr>
      <w:numPr>
        <w:ilvl w:val="4"/>
      </w:numPr>
      <w:outlineLvl w:val="4"/>
    </w:pPr>
  </w:style>
  <w:style w:type="paragraph" w:customStyle="1" w:styleId="7OutlineLeft6">
    <w:name w:val="7OutlineLeft6"/>
    <w:basedOn w:val="6OutlineCenter5"/>
    <w:uiPriority w:val="1"/>
    <w:pPr>
      <w:numPr>
        <w:ilvl w:val="5"/>
        <w:numId w:val="6"/>
      </w:numPr>
      <w:outlineLvl w:val="5"/>
    </w:pPr>
  </w:style>
  <w:style w:type="paragraph" w:customStyle="1" w:styleId="7OutlineLeft7">
    <w:name w:val="7OutlineLeft7"/>
    <w:basedOn w:val="7OutlineLeft6"/>
    <w:uiPriority w:val="1"/>
    <w:pPr>
      <w:numPr>
        <w:ilvl w:val="6"/>
      </w:numPr>
      <w:outlineLvl w:val="6"/>
    </w:pPr>
  </w:style>
  <w:style w:type="paragraph" w:customStyle="1" w:styleId="7OutlineLeft8">
    <w:name w:val="7OutlineLeft8"/>
    <w:basedOn w:val="7OutlineLeft7"/>
    <w:uiPriority w:val="1"/>
    <w:pPr>
      <w:numPr>
        <w:ilvl w:val="7"/>
      </w:numPr>
      <w:outlineLvl w:val="7"/>
    </w:pPr>
  </w:style>
  <w:style w:type="paragraph" w:customStyle="1" w:styleId="7OutlineLeft9">
    <w:name w:val="7OutlineLeft9"/>
    <w:basedOn w:val="7OutlineLeft8"/>
    <w:uiPriority w:val="1"/>
    <w:pPr>
      <w:numPr>
        <w:ilvl w:val="8"/>
      </w:numPr>
      <w:outlineLvl w:val="8"/>
    </w:pPr>
  </w:style>
  <w:style w:type="paragraph" w:customStyle="1" w:styleId="8Title">
    <w:name w:val="8Title"/>
    <w:basedOn w:val="Normal"/>
    <w:qFormat/>
    <w:pPr>
      <w:spacing w:before="240" w:after="240"/>
      <w:jc w:val="center"/>
    </w:pPr>
    <w:rPr>
      <w:b/>
      <w:caps/>
    </w:rPr>
  </w:style>
  <w:style w:type="paragraph" w:customStyle="1" w:styleId="9SubTitle">
    <w:name w:val="9SubTitle"/>
    <w:basedOn w:val="Normal"/>
    <w:qFormat/>
    <w:pPr>
      <w:spacing w:before="240" w:after="240"/>
      <w:jc w:val="center"/>
    </w:pPr>
    <w:rPr>
      <w:b/>
      <w:u w:val="single"/>
    </w:rPr>
  </w:style>
  <w:style w:type="paragraph" w:styleId="FootnoteText">
    <w:name w:val="footnote text"/>
    <w:basedOn w:val="Normal"/>
    <w:uiPriority w:val="4"/>
    <w:semiHidden/>
    <w:pPr>
      <w:ind w:firstLine="720"/>
    </w:pPr>
    <w:rPr>
      <w:sz w:val="20"/>
      <w:szCs w:val="20"/>
    </w:rPr>
  </w:style>
  <w:style w:type="character" w:styleId="FootnoteReference">
    <w:name w:val="footnote reference"/>
    <w:basedOn w:val="DefaultParagraphFont"/>
    <w:uiPriority w:val="4"/>
    <w:semiHidden/>
    <w:rPr>
      <w:vertAlign w:val="superscript"/>
    </w:rPr>
  </w:style>
  <w:style w:type="paragraph" w:styleId="EnvelopeAddress">
    <w:name w:val="envelope address"/>
    <w:basedOn w:val="Normal"/>
    <w:uiPriority w:val="4"/>
    <w:semiHidden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EnvelopeReturn">
    <w:name w:val="envelope return"/>
    <w:basedOn w:val="Normal"/>
    <w:uiPriority w:val="4"/>
    <w:semiHidden/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4"/>
    <w:semiHidden/>
    <w:rsid w:val="003944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4"/>
    <w:semiHidden/>
    <w:rsid w:val="003944E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944EF"/>
    <w:pPr>
      <w:spacing w:before="100" w:beforeAutospacing="1" w:after="100" w:afterAutospacing="1"/>
      <w:jc w:val="left"/>
    </w:pPr>
    <w:rPr>
      <w:rFonts w:eastAsiaTheme="minorEastAsia"/>
    </w:rPr>
  </w:style>
  <w:style w:type="paragraph" w:styleId="Header">
    <w:name w:val="header"/>
    <w:basedOn w:val="Normal"/>
    <w:link w:val="HeaderChar"/>
    <w:uiPriority w:val="4"/>
    <w:semiHidden/>
    <w:rsid w:val="003251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4"/>
    <w:semiHidden/>
    <w:rsid w:val="0032517B"/>
    <w:rPr>
      <w:sz w:val="24"/>
      <w:szCs w:val="24"/>
    </w:rPr>
  </w:style>
  <w:style w:type="paragraph" w:styleId="Footer">
    <w:name w:val="footer"/>
    <w:basedOn w:val="Normal"/>
    <w:link w:val="FooterChar"/>
    <w:uiPriority w:val="4"/>
    <w:semiHidden/>
    <w:rsid w:val="003251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4"/>
    <w:semiHidden/>
    <w:rsid w:val="0032517B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C3210"/>
    <w:pPr>
      <w:jc w:val="left"/>
    </w:pPr>
    <w:rPr>
      <w:rFonts w:ascii="Calibri" w:eastAsiaTheme="minorHAnsi" w:hAnsi="Calibri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C3210"/>
    <w:rPr>
      <w:rFonts w:ascii="Calibri" w:eastAsiaTheme="minorHAnsi" w:hAnsi="Calibri" w:cs="Consolas"/>
      <w:sz w:val="2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4" w:defSemiHidden="0" w:defUnhideWhenUsed="0" w:defQFormat="0" w:count="267">
    <w:lsdException w:name="Normal" w:uiPriority="0" w:qFormat="1"/>
    <w:lsdException w:name="heading 1" w:semiHidden="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uiPriority="0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qFormat="1"/>
    <w:lsdException w:name="table of figures" w:semiHidden="1"/>
    <w:lsdException w:name="envelope address" w:uiPriority="0"/>
    <w:lsdException w:name="envelope return" w:uiPriority="0"/>
    <w:lsdException w:name="footnote reference" w:uiPriority="0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uiPriority="0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 w:uiPriority="99"/>
    <w:lsdException w:name="E-mail Signature" w:semiHidden="1"/>
    <w:lsdException w:name="HTML Top of Form" w:uiPriority="0"/>
    <w:lsdException w:name="HTML Bottom of Form" w:uiPriority="0"/>
    <w:lsdException w:name="Normal (Web)" w:semiHidden="1" w:uiPriority="99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uiPriority="0"/>
    <w:lsdException w:name="annotation subject" w:semiHidden="1"/>
    <w:lsdException w:name="No List" w:uiPriority="0"/>
    <w:lsdException w:name="Outline List 1" w:locked="1" w:uiPriority="0"/>
    <w:lsdException w:name="Outline List 2" w:locked="1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1"/>
    <w:lsdException w:name="Table Grid" w:uiPriority="0"/>
    <w:lsdException w:name="Table Theme" w:uiPriority="0"/>
    <w:lsdException w:name="Placeholder Text" w:semiHidden="1" w:uiPriority="99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aliases w:val="0Normal"/>
    <w:qFormat/>
    <w:rsid w:val="00E2664E"/>
    <w:pPr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BodyTxt">
    <w:name w:val="1BodyTxt"/>
    <w:basedOn w:val="Normal"/>
    <w:qFormat/>
    <w:pPr>
      <w:spacing w:before="240"/>
    </w:pPr>
  </w:style>
  <w:style w:type="paragraph" w:customStyle="1" w:styleId="2FirstLine">
    <w:name w:val="2FirstLine"/>
    <w:basedOn w:val="Normal"/>
    <w:qFormat/>
    <w:pPr>
      <w:spacing w:before="240"/>
      <w:ind w:firstLine="720"/>
    </w:pPr>
  </w:style>
  <w:style w:type="paragraph" w:customStyle="1" w:styleId="3Indent">
    <w:name w:val="3Indent"/>
    <w:basedOn w:val="Normal"/>
    <w:qFormat/>
    <w:pPr>
      <w:spacing w:before="240"/>
      <w:ind w:left="720" w:right="720"/>
    </w:pPr>
  </w:style>
  <w:style w:type="paragraph" w:customStyle="1" w:styleId="4Quote">
    <w:name w:val="4Quote"/>
    <w:basedOn w:val="Normal"/>
    <w:qFormat/>
    <w:pPr>
      <w:spacing w:before="240"/>
      <w:ind w:left="1440" w:right="1440"/>
    </w:pPr>
  </w:style>
  <w:style w:type="paragraph" w:customStyle="1" w:styleId="5Bullets">
    <w:name w:val="5Bullets"/>
    <w:basedOn w:val="Normal"/>
    <w:qFormat/>
    <w:pPr>
      <w:numPr>
        <w:numId w:val="1"/>
      </w:numPr>
      <w:spacing w:before="240"/>
      <w:ind w:left="1440" w:hanging="720"/>
    </w:pPr>
  </w:style>
  <w:style w:type="paragraph" w:customStyle="1" w:styleId="6CenterOuline1">
    <w:name w:val="6CenterOuline1"/>
    <w:basedOn w:val="Normal"/>
    <w:qFormat/>
    <w:pPr>
      <w:numPr>
        <w:numId w:val="2"/>
      </w:numPr>
      <w:spacing w:before="240"/>
      <w:ind w:left="0" w:firstLine="0"/>
      <w:jc w:val="center"/>
      <w:outlineLvl w:val="0"/>
    </w:pPr>
    <w:rPr>
      <w:b/>
    </w:rPr>
  </w:style>
  <w:style w:type="paragraph" w:customStyle="1" w:styleId="6OutlineCenter2">
    <w:name w:val="6OutlineCenter2"/>
    <w:basedOn w:val="6CenterOuline1"/>
    <w:uiPriority w:val="1"/>
    <w:pPr>
      <w:numPr>
        <w:ilvl w:val="1"/>
      </w:numPr>
      <w:jc w:val="both"/>
      <w:outlineLvl w:val="1"/>
    </w:pPr>
  </w:style>
  <w:style w:type="paragraph" w:customStyle="1" w:styleId="6OutlineCenter3">
    <w:name w:val="6OutlineCenter3"/>
    <w:basedOn w:val="6OutlineCenter2"/>
    <w:uiPriority w:val="1"/>
    <w:pPr>
      <w:numPr>
        <w:ilvl w:val="2"/>
      </w:numPr>
      <w:outlineLvl w:val="2"/>
    </w:pPr>
  </w:style>
  <w:style w:type="paragraph" w:customStyle="1" w:styleId="6OutlineCenter4">
    <w:name w:val="6OutlineCenter4"/>
    <w:basedOn w:val="6OutlineCenter3"/>
    <w:uiPriority w:val="1"/>
    <w:pPr>
      <w:numPr>
        <w:ilvl w:val="3"/>
      </w:numPr>
      <w:outlineLvl w:val="3"/>
    </w:pPr>
  </w:style>
  <w:style w:type="paragraph" w:customStyle="1" w:styleId="6OutlineCenter5">
    <w:name w:val="6OutlineCenter5"/>
    <w:basedOn w:val="6OutlineCenter4"/>
    <w:uiPriority w:val="1"/>
    <w:pPr>
      <w:numPr>
        <w:ilvl w:val="4"/>
      </w:numPr>
      <w:outlineLvl w:val="4"/>
    </w:pPr>
  </w:style>
  <w:style w:type="paragraph" w:customStyle="1" w:styleId="6OutlineCenter6">
    <w:name w:val="6OutlineCenter6"/>
    <w:basedOn w:val="6OutlineCenter5"/>
    <w:uiPriority w:val="1"/>
    <w:pPr>
      <w:numPr>
        <w:ilvl w:val="5"/>
      </w:numPr>
      <w:outlineLvl w:val="5"/>
    </w:pPr>
  </w:style>
  <w:style w:type="paragraph" w:customStyle="1" w:styleId="6OutlineCenter7">
    <w:name w:val="6OutlineCenter7"/>
    <w:basedOn w:val="6OutlineCenter6"/>
    <w:uiPriority w:val="1"/>
    <w:pPr>
      <w:numPr>
        <w:ilvl w:val="6"/>
      </w:numPr>
      <w:outlineLvl w:val="6"/>
    </w:pPr>
  </w:style>
  <w:style w:type="paragraph" w:customStyle="1" w:styleId="6OutlineCenter8">
    <w:name w:val="6OutlineCenter8"/>
    <w:basedOn w:val="6OutlineCenter7"/>
    <w:uiPriority w:val="1"/>
    <w:pPr>
      <w:numPr>
        <w:ilvl w:val="7"/>
      </w:numPr>
      <w:outlineLvl w:val="7"/>
    </w:pPr>
  </w:style>
  <w:style w:type="paragraph" w:customStyle="1" w:styleId="6OutlineCenter9">
    <w:name w:val="6OutlineCenter9"/>
    <w:basedOn w:val="6OutlineCenter8"/>
    <w:uiPriority w:val="1"/>
    <w:pPr>
      <w:numPr>
        <w:ilvl w:val="8"/>
      </w:numPr>
      <w:outlineLvl w:val="8"/>
    </w:pPr>
  </w:style>
  <w:style w:type="paragraph" w:customStyle="1" w:styleId="7OutlineLeft1">
    <w:name w:val="7OutlineLeft1"/>
    <w:basedOn w:val="Normal"/>
    <w:qFormat/>
    <w:pPr>
      <w:numPr>
        <w:numId w:val="6"/>
      </w:numPr>
      <w:spacing w:before="240"/>
      <w:outlineLvl w:val="0"/>
    </w:pPr>
    <w:rPr>
      <w:b/>
    </w:rPr>
  </w:style>
  <w:style w:type="paragraph" w:customStyle="1" w:styleId="7OutlineLeft2">
    <w:name w:val="7OutlineLeft2"/>
    <w:basedOn w:val="7OutlineLeft1"/>
    <w:uiPriority w:val="1"/>
    <w:pPr>
      <w:numPr>
        <w:ilvl w:val="1"/>
      </w:numPr>
      <w:outlineLvl w:val="1"/>
    </w:pPr>
  </w:style>
  <w:style w:type="paragraph" w:customStyle="1" w:styleId="7OutlineLeft3">
    <w:name w:val="7OutlineLeft3"/>
    <w:basedOn w:val="7OutlineLeft2"/>
    <w:uiPriority w:val="1"/>
    <w:pPr>
      <w:numPr>
        <w:ilvl w:val="2"/>
      </w:numPr>
      <w:outlineLvl w:val="2"/>
    </w:pPr>
  </w:style>
  <w:style w:type="paragraph" w:customStyle="1" w:styleId="7OutlineLeft4">
    <w:name w:val="7OutlineLeft4"/>
    <w:basedOn w:val="7OutlineLeft3"/>
    <w:uiPriority w:val="1"/>
    <w:pPr>
      <w:numPr>
        <w:ilvl w:val="3"/>
      </w:numPr>
      <w:outlineLvl w:val="3"/>
    </w:pPr>
  </w:style>
  <w:style w:type="paragraph" w:customStyle="1" w:styleId="7OutlineLeft5">
    <w:name w:val="7OutlineLeft5"/>
    <w:basedOn w:val="7OutlineLeft4"/>
    <w:uiPriority w:val="1"/>
    <w:pPr>
      <w:numPr>
        <w:ilvl w:val="4"/>
      </w:numPr>
      <w:outlineLvl w:val="4"/>
    </w:pPr>
  </w:style>
  <w:style w:type="paragraph" w:customStyle="1" w:styleId="7OutlineLeft6">
    <w:name w:val="7OutlineLeft6"/>
    <w:basedOn w:val="6OutlineCenter5"/>
    <w:uiPriority w:val="1"/>
    <w:pPr>
      <w:numPr>
        <w:ilvl w:val="5"/>
        <w:numId w:val="6"/>
      </w:numPr>
      <w:outlineLvl w:val="5"/>
    </w:pPr>
  </w:style>
  <w:style w:type="paragraph" w:customStyle="1" w:styleId="7OutlineLeft7">
    <w:name w:val="7OutlineLeft7"/>
    <w:basedOn w:val="7OutlineLeft6"/>
    <w:uiPriority w:val="1"/>
    <w:pPr>
      <w:numPr>
        <w:ilvl w:val="6"/>
      </w:numPr>
      <w:outlineLvl w:val="6"/>
    </w:pPr>
  </w:style>
  <w:style w:type="paragraph" w:customStyle="1" w:styleId="7OutlineLeft8">
    <w:name w:val="7OutlineLeft8"/>
    <w:basedOn w:val="7OutlineLeft7"/>
    <w:uiPriority w:val="1"/>
    <w:pPr>
      <w:numPr>
        <w:ilvl w:val="7"/>
      </w:numPr>
      <w:outlineLvl w:val="7"/>
    </w:pPr>
  </w:style>
  <w:style w:type="paragraph" w:customStyle="1" w:styleId="7OutlineLeft9">
    <w:name w:val="7OutlineLeft9"/>
    <w:basedOn w:val="7OutlineLeft8"/>
    <w:uiPriority w:val="1"/>
    <w:pPr>
      <w:numPr>
        <w:ilvl w:val="8"/>
      </w:numPr>
      <w:outlineLvl w:val="8"/>
    </w:pPr>
  </w:style>
  <w:style w:type="paragraph" w:customStyle="1" w:styleId="8Title">
    <w:name w:val="8Title"/>
    <w:basedOn w:val="Normal"/>
    <w:qFormat/>
    <w:pPr>
      <w:spacing w:before="240" w:after="240"/>
      <w:jc w:val="center"/>
    </w:pPr>
    <w:rPr>
      <w:b/>
      <w:caps/>
    </w:rPr>
  </w:style>
  <w:style w:type="paragraph" w:customStyle="1" w:styleId="9SubTitle">
    <w:name w:val="9SubTitle"/>
    <w:basedOn w:val="Normal"/>
    <w:qFormat/>
    <w:pPr>
      <w:spacing w:before="240" w:after="240"/>
      <w:jc w:val="center"/>
    </w:pPr>
    <w:rPr>
      <w:b/>
      <w:u w:val="single"/>
    </w:rPr>
  </w:style>
  <w:style w:type="paragraph" w:styleId="FootnoteText">
    <w:name w:val="footnote text"/>
    <w:basedOn w:val="Normal"/>
    <w:uiPriority w:val="4"/>
    <w:semiHidden/>
    <w:pPr>
      <w:ind w:firstLine="720"/>
    </w:pPr>
    <w:rPr>
      <w:sz w:val="20"/>
      <w:szCs w:val="20"/>
    </w:rPr>
  </w:style>
  <w:style w:type="character" w:styleId="FootnoteReference">
    <w:name w:val="footnote reference"/>
    <w:basedOn w:val="DefaultParagraphFont"/>
    <w:uiPriority w:val="4"/>
    <w:semiHidden/>
    <w:rPr>
      <w:vertAlign w:val="superscript"/>
    </w:rPr>
  </w:style>
  <w:style w:type="paragraph" w:styleId="EnvelopeAddress">
    <w:name w:val="envelope address"/>
    <w:basedOn w:val="Normal"/>
    <w:uiPriority w:val="4"/>
    <w:semiHidden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EnvelopeReturn">
    <w:name w:val="envelope return"/>
    <w:basedOn w:val="Normal"/>
    <w:uiPriority w:val="4"/>
    <w:semiHidden/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4"/>
    <w:semiHidden/>
    <w:rsid w:val="003944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4"/>
    <w:semiHidden/>
    <w:rsid w:val="003944E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944EF"/>
    <w:pPr>
      <w:spacing w:before="100" w:beforeAutospacing="1" w:after="100" w:afterAutospacing="1"/>
      <w:jc w:val="left"/>
    </w:pPr>
    <w:rPr>
      <w:rFonts w:eastAsiaTheme="minorEastAsia"/>
    </w:rPr>
  </w:style>
  <w:style w:type="paragraph" w:styleId="Header">
    <w:name w:val="header"/>
    <w:basedOn w:val="Normal"/>
    <w:link w:val="HeaderChar"/>
    <w:uiPriority w:val="4"/>
    <w:semiHidden/>
    <w:rsid w:val="003251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4"/>
    <w:semiHidden/>
    <w:rsid w:val="0032517B"/>
    <w:rPr>
      <w:sz w:val="24"/>
      <w:szCs w:val="24"/>
    </w:rPr>
  </w:style>
  <w:style w:type="paragraph" w:styleId="Footer">
    <w:name w:val="footer"/>
    <w:basedOn w:val="Normal"/>
    <w:link w:val="FooterChar"/>
    <w:uiPriority w:val="4"/>
    <w:semiHidden/>
    <w:rsid w:val="003251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4"/>
    <w:semiHidden/>
    <w:rsid w:val="0032517B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C3210"/>
    <w:pPr>
      <w:jc w:val="left"/>
    </w:pPr>
    <w:rPr>
      <w:rFonts w:ascii="Calibri" w:eastAsiaTheme="minorHAnsi" w:hAnsi="Calibri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C3210"/>
    <w:rPr>
      <w:rFonts w:ascii="Calibri" w:eastAsiaTheme="minorHAnsi" w:hAnsi="Calibri" w:cs="Consolas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gif"/><Relationship Id="rId5" Type="http://schemas.openxmlformats.org/officeDocument/2006/relationships/image" Target="media/image1.gif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fs1\Configuration\NFMSWord2010UI\Workgroup\NFMS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9638C-0049-4672-AA91-D41747689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NFMS.dotm</Template>
  <TotalTime>73</TotalTime>
  <Pages>1</Pages>
  <Words>0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Custom Computer Training, Inc.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NFMS User</dc:creator>
  <cp:lastModifiedBy>The Most Awesome Person Ever</cp:lastModifiedBy>
  <cp:revision>4</cp:revision>
  <cp:lastPrinted>2014-10-07T15:42:00Z</cp:lastPrinted>
  <dcterms:created xsi:type="dcterms:W3CDTF">2014-10-13T15:31:00Z</dcterms:created>
  <dcterms:modified xsi:type="dcterms:W3CDTF">2014-10-13T16:44:00Z</dcterms:modified>
</cp:coreProperties>
</file>